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487" w:rsidRDefault="00A0718D"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54625438" wp14:editId="5B45DCC8">
            <wp:simplePos x="0" y="0"/>
            <wp:positionH relativeFrom="column">
              <wp:posOffset>4520206</wp:posOffset>
            </wp:positionH>
            <wp:positionV relativeFrom="paragraph">
              <wp:posOffset>3176434</wp:posOffset>
            </wp:positionV>
            <wp:extent cx="678180" cy="668020"/>
            <wp:effectExtent l="0" t="0" r="7620" b="0"/>
            <wp:wrapThrough wrapText="bothSides">
              <wp:wrapPolygon edited="0">
                <wp:start x="0" y="0"/>
                <wp:lineTo x="0" y="20943"/>
                <wp:lineTo x="21236" y="20943"/>
                <wp:lineTo x="21236" y="0"/>
                <wp:lineTo x="0" y="0"/>
              </wp:wrapPolygon>
            </wp:wrapThrough>
            <wp:docPr id="660139399" name="Picture 10" descr="A logo with a tree in the mid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139399" name="Picture 10" descr="A logo with a tree in the middl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08F69D" wp14:editId="36E99BCF">
                <wp:simplePos x="0" y="0"/>
                <wp:positionH relativeFrom="column">
                  <wp:posOffset>3060700</wp:posOffset>
                </wp:positionH>
                <wp:positionV relativeFrom="paragraph">
                  <wp:posOffset>3785235</wp:posOffset>
                </wp:positionV>
                <wp:extent cx="2985135" cy="3136900"/>
                <wp:effectExtent l="0" t="0" r="24765" b="25400"/>
                <wp:wrapNone/>
                <wp:docPr id="10069275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5135" cy="31369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54E77" w:rsidRDefault="009411CD" w:rsidP="00854E7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MUSIC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Summer Festival and Glockenspiels</w:t>
                            </w:r>
                          </w:p>
                          <w:p w:rsidR="00221D86" w:rsidRPr="00A0718D" w:rsidRDefault="009411CD" w:rsidP="00764A2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ART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A071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Telling stories </w:t>
                            </w:r>
                          </w:p>
                          <w:p w:rsidR="00854E77" w:rsidRDefault="00854E77" w:rsidP="00764A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221D86" w:rsidRDefault="009363B3" w:rsidP="00764A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PE </w:t>
                            </w:r>
                            <w:r w:rsidR="009411CD"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221D8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221D86" w:rsidRPr="007A2B5E" w:rsidRDefault="007A2B5E" w:rsidP="00221D86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7A2B5E">
                              <w:rPr>
                                <w:b/>
                                <w:sz w:val="32"/>
                                <w:szCs w:val="32"/>
                              </w:rPr>
                              <w:t xml:space="preserve">Striking and Fielding </w:t>
                            </w:r>
                          </w:p>
                          <w:p w:rsidR="007A2B5E" w:rsidRDefault="007A2B5E" w:rsidP="00221D86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7A2B5E">
                              <w:rPr>
                                <w:b/>
                                <w:sz w:val="32"/>
                                <w:szCs w:val="32"/>
                              </w:rPr>
                              <w:t xml:space="preserve">Athletics </w:t>
                            </w:r>
                          </w:p>
                          <w:p w:rsidR="007A2B5E" w:rsidRPr="007A2B5E" w:rsidRDefault="007A2B5E" w:rsidP="00221D86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Simple Trails and diagrams</w:t>
                            </w:r>
                          </w:p>
                          <w:p w:rsidR="009411CD" w:rsidRPr="00764A28" w:rsidRDefault="009411CD" w:rsidP="00163B5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8F69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1pt;margin-top:298.05pt;width:235.05pt;height:24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" fillcolor="#f2ceed [664]" strokeweight=".5pt">
                <v:textbox>
                  <w:txbxContent>
                    <w:p w:rsidR="00854E77" w:rsidRDefault="009411CD" w:rsidP="00854E77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MUSIC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764A28">
                        <w:rPr>
                          <w:sz w:val="32"/>
                          <w:szCs w:val="32"/>
                        </w:rPr>
                        <w:t>UNITS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Summer Festival and Glockenspiels</w:t>
                      </w:r>
                    </w:p>
                    <w:p w:rsidR="00221D86" w:rsidRPr="00A0718D" w:rsidRDefault="009411CD" w:rsidP="00764A28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ART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764A28">
                        <w:rPr>
                          <w:sz w:val="32"/>
                          <w:szCs w:val="32"/>
                        </w:rPr>
                        <w:t>UNITS</w:t>
                      </w:r>
                      <w:r w:rsidR="009363B3">
                        <w:rPr>
                          <w:sz w:val="32"/>
                          <w:szCs w:val="32"/>
                        </w:rPr>
                        <w:t>:</w:t>
                      </w:r>
                      <w:r w:rsidR="00A0718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53029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Telling stories </w:t>
                      </w:r>
                    </w:p>
                    <w:p w:rsidR="00854E77" w:rsidRDefault="00854E77" w:rsidP="00764A28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221D86" w:rsidRDefault="009363B3" w:rsidP="00764A2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PE </w:t>
                      </w:r>
                      <w:r w:rsidR="009411CD" w:rsidRPr="00764A28">
                        <w:rPr>
                          <w:sz w:val="32"/>
                          <w:szCs w:val="32"/>
                        </w:rPr>
                        <w:t>UNITS</w:t>
                      </w:r>
                      <w:r>
                        <w:rPr>
                          <w:sz w:val="32"/>
                          <w:szCs w:val="32"/>
                        </w:rPr>
                        <w:t>:</w:t>
                      </w:r>
                      <w:r w:rsidR="00221D86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221D86" w:rsidRPr="007A2B5E" w:rsidRDefault="007A2B5E" w:rsidP="00221D86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7A2B5E">
                        <w:rPr>
                          <w:b/>
                          <w:sz w:val="32"/>
                          <w:szCs w:val="32"/>
                        </w:rPr>
                        <w:t xml:space="preserve">Striking and Fielding </w:t>
                      </w:r>
                    </w:p>
                    <w:p w:rsidR="007A2B5E" w:rsidRDefault="007A2B5E" w:rsidP="00221D86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7A2B5E">
                        <w:rPr>
                          <w:b/>
                          <w:sz w:val="32"/>
                          <w:szCs w:val="32"/>
                        </w:rPr>
                        <w:t xml:space="preserve">Athletics </w:t>
                      </w:r>
                    </w:p>
                    <w:p w:rsidR="007A2B5E" w:rsidRPr="007A2B5E" w:rsidRDefault="007A2B5E" w:rsidP="00221D86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Simple Trails and diagrams</w:t>
                      </w:r>
                    </w:p>
                    <w:p w:rsidR="009411CD" w:rsidRPr="00764A28" w:rsidRDefault="009411CD" w:rsidP="00163B5D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6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0B2592" wp14:editId="35AD35EB">
                <wp:simplePos x="0" y="0"/>
                <wp:positionH relativeFrom="column">
                  <wp:posOffset>-577850</wp:posOffset>
                </wp:positionH>
                <wp:positionV relativeFrom="paragraph">
                  <wp:posOffset>1727835</wp:posOffset>
                </wp:positionV>
                <wp:extent cx="3663950" cy="1693545"/>
                <wp:effectExtent l="0" t="0" r="12700" b="20955"/>
                <wp:wrapNone/>
                <wp:docPr id="4905918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950" cy="16935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6F9A" w:rsidRPr="002E73F6" w:rsidRDefault="00163B5D" w:rsidP="00163B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HISTORY</w:t>
                            </w:r>
                            <w:r w:rsidR="00A06F9A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433BF"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 w:rsidR="00A06F9A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Ancient</w:t>
                            </w:r>
                            <w:r w:rsidR="00A06F9A" w:rsidRPr="002E73F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Greece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and Alexander the great </w:t>
                            </w:r>
                          </w:p>
                          <w:p w:rsidR="00163B5D" w:rsidRPr="002E73F6" w:rsidRDefault="002E73F6" w:rsidP="00163B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</w:t>
                            </w:r>
                          </w:p>
                          <w:p w:rsidR="00A0718D" w:rsidRPr="002108D6" w:rsidRDefault="004433BF" w:rsidP="00A0718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GEOGRAPHY</w:t>
                            </w:r>
                            <w:r w:rsidR="00A06F9A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64A28">
                              <w:rPr>
                                <w:sz w:val="32"/>
                                <w:szCs w:val="32"/>
                              </w:rPr>
                              <w:t>UNIT</w:t>
                            </w:r>
                            <w:r w:rsidR="00CF6A9F">
                              <w:rPr>
                                <w:sz w:val="32"/>
                                <w:szCs w:val="32"/>
                              </w:rPr>
                              <w:t xml:space="preserve">S: 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Climate and Biomes</w:t>
                            </w:r>
                          </w:p>
                          <w:p w:rsidR="002108D6" w:rsidRPr="002108D6" w:rsidRDefault="002108D6" w:rsidP="00163B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B2592" id="_x0000_s1027" type="#_x0000_t202" style="position:absolute;margin-left:-45.5pt;margin-top:136.05pt;width:288.5pt;height:13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" fillcolor="#f6c5ac [1301]" strokeweight=".5pt">
                <v:textbox>
                  <w:txbxContent>
                    <w:p w:rsidR="00A06F9A" w:rsidRPr="002E73F6" w:rsidRDefault="00163B5D" w:rsidP="00163B5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HISTORY</w:t>
                      </w:r>
                      <w:r w:rsidR="00A06F9A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4433BF" w:rsidRPr="00764A28">
                        <w:rPr>
                          <w:sz w:val="32"/>
                          <w:szCs w:val="32"/>
                        </w:rPr>
                        <w:t>UNITS</w:t>
                      </w:r>
                      <w:r w:rsidR="00A06F9A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Ancient</w:t>
                      </w:r>
                      <w:r w:rsidR="00A06F9A" w:rsidRPr="002E73F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Greece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and Alexander the great </w:t>
                      </w:r>
                    </w:p>
                    <w:p w:rsidR="00163B5D" w:rsidRPr="002E73F6" w:rsidRDefault="002E73F6" w:rsidP="00163B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ab/>
                        <w:t xml:space="preserve">    </w:t>
                      </w:r>
                    </w:p>
                    <w:p w:rsidR="00A0718D" w:rsidRPr="002108D6" w:rsidRDefault="004433BF" w:rsidP="00A0718D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GEOGRAPHY</w:t>
                      </w:r>
                      <w:r w:rsidR="00A06F9A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764A28">
                        <w:rPr>
                          <w:sz w:val="32"/>
                          <w:szCs w:val="32"/>
                        </w:rPr>
                        <w:t>UNIT</w:t>
                      </w:r>
                      <w:r w:rsidR="00CF6A9F">
                        <w:rPr>
                          <w:sz w:val="32"/>
                          <w:szCs w:val="32"/>
                        </w:rPr>
                        <w:t xml:space="preserve">S: 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Climate and Biomes</w:t>
                      </w:r>
                    </w:p>
                    <w:p w:rsidR="002108D6" w:rsidRPr="002108D6" w:rsidRDefault="002108D6" w:rsidP="00163B5D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6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0FA5714" wp14:editId="2EEB8AE2">
                <wp:simplePos x="0" y="0"/>
                <wp:positionH relativeFrom="column">
                  <wp:posOffset>-558800</wp:posOffset>
                </wp:positionH>
                <wp:positionV relativeFrom="paragraph">
                  <wp:posOffset>-202565</wp:posOffset>
                </wp:positionV>
                <wp:extent cx="4946650" cy="1892300"/>
                <wp:effectExtent l="0" t="0" r="25400" b="12700"/>
                <wp:wrapNone/>
                <wp:docPr id="7816661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0" cy="18923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41CF" w:rsidRPr="009411CD" w:rsidRDefault="00163B5D" w:rsidP="00764A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411CD">
                              <w:rPr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:rsidR="006F63FD" w:rsidRPr="00733E21" w:rsidRDefault="00E5377A" w:rsidP="00530293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  <w:r w:rsidR="00530293">
                              <w:rPr>
                                <w:sz w:val="32"/>
                                <w:szCs w:val="32"/>
                              </w:rPr>
                              <w:t>UMMER</w:t>
                            </w:r>
                            <w:r w:rsidR="006F63FD">
                              <w:rPr>
                                <w:sz w:val="32"/>
                                <w:szCs w:val="32"/>
                              </w:rPr>
                              <w:t xml:space="preserve"> 1 UNITS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530293" w:rsidRP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Mass and Capacity, Fractions, Money and Time</w:t>
                            </w:r>
                          </w:p>
                          <w:p w:rsidR="00E5377A" w:rsidRPr="00A20738" w:rsidRDefault="00E5377A" w:rsidP="0053029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  <w:r w:rsidR="00530293">
                              <w:rPr>
                                <w:sz w:val="32"/>
                                <w:szCs w:val="32"/>
                              </w:rPr>
                              <w:t>UMMER</w:t>
                            </w:r>
                            <w:r w:rsidR="006F63FD">
                              <w:rPr>
                                <w:sz w:val="32"/>
                                <w:szCs w:val="32"/>
                              </w:rPr>
                              <w:t xml:space="preserve"> 2 UNITS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7A2B5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Shape and S</w:t>
                            </w:r>
                            <w:r w:rsidR="00530293" w:rsidRP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tatistics</w:t>
                            </w:r>
                            <w:r w:rsidR="0053029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A5714" id="_x0000_s1028" type="#_x0000_t202" style="position:absolute;margin-left:-44pt;margin-top:-15.95pt;width:389.5pt;height:14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" fillcolor="#c1e4f5 [660]" strokeweight=".5pt">
                <v:textbox>
                  <w:txbxContent>
                    <w:p w:rsidR="001641CF" w:rsidRPr="009411CD" w:rsidRDefault="00163B5D" w:rsidP="00764A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411CD">
                        <w:rPr>
                          <w:sz w:val="32"/>
                          <w:szCs w:val="32"/>
                        </w:rPr>
                        <w:t>MATHS</w:t>
                      </w:r>
                    </w:p>
                    <w:p w:rsidR="006F63FD" w:rsidRPr="00733E21" w:rsidRDefault="00E5377A" w:rsidP="00530293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</w:t>
                      </w:r>
                      <w:r w:rsidR="00530293">
                        <w:rPr>
                          <w:sz w:val="32"/>
                          <w:szCs w:val="32"/>
                        </w:rPr>
                        <w:t>UMMER</w:t>
                      </w:r>
                      <w:r w:rsidR="006F63FD">
                        <w:rPr>
                          <w:sz w:val="32"/>
                          <w:szCs w:val="32"/>
                        </w:rPr>
                        <w:t xml:space="preserve"> 1 UNITS</w:t>
                      </w:r>
                      <w:r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530293" w:rsidRP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Mass and Capacity, Fractions, Money and Time</w:t>
                      </w:r>
                    </w:p>
                    <w:p w:rsidR="00E5377A" w:rsidRPr="00A20738" w:rsidRDefault="00E5377A" w:rsidP="00530293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</w:t>
                      </w:r>
                      <w:r w:rsidR="00530293">
                        <w:rPr>
                          <w:sz w:val="32"/>
                          <w:szCs w:val="32"/>
                        </w:rPr>
                        <w:t>UMMER</w:t>
                      </w:r>
                      <w:r w:rsidR="006F63FD">
                        <w:rPr>
                          <w:sz w:val="32"/>
                          <w:szCs w:val="32"/>
                        </w:rPr>
                        <w:t xml:space="preserve"> 2 UNITS</w:t>
                      </w:r>
                      <w:r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7A2B5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Shape and S</w:t>
                      </w:r>
                      <w:r w:rsidR="00530293" w:rsidRP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tatistics</w:t>
                      </w:r>
                      <w:r w:rsidR="00530293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803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D3BDA2B" wp14:editId="1C2D63D6">
                <wp:simplePos x="0" y="0"/>
                <wp:positionH relativeFrom="column">
                  <wp:posOffset>-558800</wp:posOffset>
                </wp:positionH>
                <wp:positionV relativeFrom="paragraph">
                  <wp:posOffset>3632835</wp:posOffset>
                </wp:positionV>
                <wp:extent cx="3613150" cy="1701800"/>
                <wp:effectExtent l="0" t="0" r="25400" b="12700"/>
                <wp:wrapNone/>
                <wp:docPr id="7031039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0" cy="17018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33BF" w:rsidRPr="00764A28" w:rsidRDefault="004433BF" w:rsidP="00576CD7">
                            <w:pPr>
                              <w:spacing w:after="120"/>
                              <w:ind w:left="57"/>
                              <w:rPr>
                                <w:sz w:val="32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RE UNITS</w:t>
                            </w:r>
                            <w:r w:rsidR="000021A4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Sikhism </w:t>
                            </w:r>
                          </w:p>
                          <w:p w:rsidR="00CD7F74" w:rsidRPr="00CD7F74" w:rsidRDefault="004433BF" w:rsidP="00530293">
                            <w:pPr>
                              <w:spacing w:after="120"/>
                              <w:ind w:left="57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PSHE UNITS</w:t>
                            </w:r>
                            <w:r w:rsidR="000021A4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CD7F7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Relationships and Changing me </w:t>
                            </w:r>
                          </w:p>
                          <w:p w:rsidR="00576CD7" w:rsidRPr="00A20738" w:rsidRDefault="00576CD7" w:rsidP="00576CD7">
                            <w:pPr>
                              <w:spacing w:after="120"/>
                              <w:ind w:left="57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FRENCH (KS2) UNIT</w:t>
                            </w:r>
                            <w:r w:rsidR="000021A4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BDA2B" id="_x0000_s1029" type="#_x0000_t202" style="position:absolute;margin-left:-44pt;margin-top:286.05pt;width:284.5pt;height:13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" fillcolor="#dceaf7 [351]" strokeweight=".5pt">
                <v:textbox>
                  <w:txbxContent>
                    <w:p w:rsidR="004433BF" w:rsidRPr="00764A28" w:rsidRDefault="004433BF" w:rsidP="00576CD7">
                      <w:pPr>
                        <w:spacing w:after="120"/>
                        <w:ind w:left="57"/>
                        <w:rPr>
                          <w:sz w:val="32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RE UNITS</w:t>
                      </w:r>
                      <w:r w:rsidR="000021A4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Sikhism </w:t>
                      </w:r>
                    </w:p>
                    <w:p w:rsidR="00CD7F74" w:rsidRPr="00CD7F74" w:rsidRDefault="004433BF" w:rsidP="00530293">
                      <w:pPr>
                        <w:spacing w:after="120"/>
                        <w:ind w:left="57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PSHE UNITS</w:t>
                      </w:r>
                      <w:r w:rsidR="000021A4">
                        <w:rPr>
                          <w:sz w:val="32"/>
                          <w:szCs w:val="32"/>
                        </w:rPr>
                        <w:t>:</w:t>
                      </w:r>
                      <w:r w:rsidR="00CD7F74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Relationships and Changing me </w:t>
                      </w:r>
                    </w:p>
                    <w:p w:rsidR="00576CD7" w:rsidRPr="00A20738" w:rsidRDefault="00576CD7" w:rsidP="00576CD7">
                      <w:pPr>
                        <w:spacing w:after="120"/>
                        <w:ind w:left="57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FRENCH (KS2) UNIT</w:t>
                      </w:r>
                      <w:r w:rsidR="000021A4">
                        <w:rPr>
                          <w:sz w:val="32"/>
                          <w:szCs w:val="32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 w:rsidR="009522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BD5C5" wp14:editId="2224B5EB">
                <wp:simplePos x="0" y="0"/>
                <wp:positionH relativeFrom="column">
                  <wp:posOffset>-546100</wp:posOffset>
                </wp:positionH>
                <wp:positionV relativeFrom="paragraph">
                  <wp:posOffset>5366385</wp:posOffset>
                </wp:positionV>
                <wp:extent cx="3594100" cy="1517650"/>
                <wp:effectExtent l="0" t="0" r="25400" b="25400"/>
                <wp:wrapNone/>
                <wp:docPr id="16554111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11CD" w:rsidRDefault="009411CD" w:rsidP="0053029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KEY DATES</w:t>
                            </w:r>
                            <w:r w:rsidR="00A20738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  <w:p w:rsidR="00530293" w:rsidRPr="00530293" w:rsidRDefault="00530293" w:rsidP="0053029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proofErr w:type="spellStart"/>
                            <w:r w:rsidRP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Gurdwara</w:t>
                            </w:r>
                            <w:proofErr w:type="spellEnd"/>
                            <w:r w:rsidRP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Visit (week 3 and 4)</w:t>
                            </w:r>
                          </w:p>
                          <w:p w:rsidR="00530293" w:rsidRPr="00530293" w:rsidRDefault="00530293" w:rsidP="0053029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Summer Festival (week 6) </w:t>
                            </w:r>
                          </w:p>
                          <w:p w:rsidR="00A20738" w:rsidRPr="0095223D" w:rsidRDefault="00A20738" w:rsidP="009411C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522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95223D" w:rsidRPr="009522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BD5C5" id="_x0000_s1030" type="#_x0000_t202" style="position:absolute;margin-left:-43pt;margin-top:422.55pt;width:283pt;height:1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" fillcolor="#d9f2d0 [665]" strokeweight=".5pt">
                <v:textbox>
                  <w:txbxContent>
                    <w:p w:rsidR="009411CD" w:rsidRDefault="009411CD" w:rsidP="00530293">
                      <w:pPr>
                        <w:rPr>
                          <w:sz w:val="32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KEY DATES</w:t>
                      </w:r>
                      <w:r w:rsidR="00A20738">
                        <w:rPr>
                          <w:sz w:val="32"/>
                          <w:szCs w:val="32"/>
                        </w:rPr>
                        <w:t xml:space="preserve">: </w:t>
                      </w:r>
                    </w:p>
                    <w:p w:rsidR="00530293" w:rsidRPr="00530293" w:rsidRDefault="00530293" w:rsidP="00530293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proofErr w:type="spellStart"/>
                      <w:r w:rsidRP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Gurdwara</w:t>
                      </w:r>
                      <w:proofErr w:type="spellEnd"/>
                      <w:r w:rsidRP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Visit (week 3 and 4)</w:t>
                      </w:r>
                    </w:p>
                    <w:p w:rsidR="00530293" w:rsidRPr="00530293" w:rsidRDefault="00530293" w:rsidP="00530293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Summer Festival (week 6) </w:t>
                      </w:r>
                    </w:p>
                    <w:p w:rsidR="00A20738" w:rsidRPr="0095223D" w:rsidRDefault="00A20738" w:rsidP="009411CD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5223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</w:t>
                      </w:r>
                      <w:r w:rsidR="0095223D" w:rsidRPr="0095223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A207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563B98E" wp14:editId="0DD27DD7">
                <wp:simplePos x="0" y="0"/>
                <wp:positionH relativeFrom="column">
                  <wp:posOffset>3155950</wp:posOffset>
                </wp:positionH>
                <wp:positionV relativeFrom="paragraph">
                  <wp:posOffset>1950085</wp:posOffset>
                </wp:positionV>
                <wp:extent cx="1217295" cy="1532255"/>
                <wp:effectExtent l="0" t="0" r="20955" b="10795"/>
                <wp:wrapNone/>
                <wp:docPr id="14781394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7295" cy="15322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4487" w:rsidRPr="00AD50A3" w:rsidRDefault="006746B7" w:rsidP="006746B7">
                            <w:pPr>
                              <w:spacing w:after="40"/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AD50A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YEAR 3</w:t>
                            </w:r>
                          </w:p>
                          <w:p w:rsidR="00E54487" w:rsidRPr="00AD50A3" w:rsidRDefault="006746B7" w:rsidP="006746B7">
                            <w:pPr>
                              <w:spacing w:after="40"/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AD50A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</w:t>
                            </w:r>
                            <w:r w:rsidR="007A2B5E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UMMER TERM</w:t>
                            </w:r>
                            <w:r w:rsidR="007A2B5E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ab/>
                              <w:t xml:space="preserve">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3B98E" id="_x0000_s1031" type="#_x0000_t202" style="position:absolute;margin-left:248.5pt;margin-top:153.55pt;width:95.85pt;height:120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" fillcolor="#d9f2d0 [665]" strokeweight=".5pt">
                <v:textbox>
                  <w:txbxContent>
                    <w:p w:rsidR="00E54487" w:rsidRPr="00AD50A3" w:rsidRDefault="006746B7" w:rsidP="006746B7">
                      <w:pPr>
                        <w:spacing w:after="40"/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AD50A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YEAR 3</w:t>
                      </w:r>
                    </w:p>
                    <w:p w:rsidR="00E54487" w:rsidRPr="00AD50A3" w:rsidRDefault="006746B7" w:rsidP="006746B7">
                      <w:pPr>
                        <w:spacing w:after="40"/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AD50A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</w:t>
                      </w:r>
                      <w:r w:rsidR="007A2B5E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UMMER TERM</w:t>
                      </w:r>
                      <w:r w:rsidR="007A2B5E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ab/>
                        <w:t xml:space="preserve"> 2026</w:t>
                      </w:r>
                    </w:p>
                  </w:txbxContent>
                </v:textbox>
              </v:shape>
            </w:pict>
          </mc:Fallback>
        </mc:AlternateContent>
      </w:r>
      <w:r w:rsidR="00EA24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19A2C2" wp14:editId="4E859337">
                <wp:simplePos x="0" y="0"/>
                <wp:positionH relativeFrom="column">
                  <wp:posOffset>6064250</wp:posOffset>
                </wp:positionH>
                <wp:positionV relativeFrom="paragraph">
                  <wp:posOffset>3181985</wp:posOffset>
                </wp:positionV>
                <wp:extent cx="3466465" cy="1924050"/>
                <wp:effectExtent l="0" t="0" r="19685" b="19050"/>
                <wp:wrapNone/>
                <wp:docPr id="3347237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465" cy="1924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77ACD" w:rsidRPr="00EA24EE" w:rsidRDefault="00577ACD" w:rsidP="004433B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SCIENCE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33E21">
                              <w:rPr>
                                <w:sz w:val="32"/>
                                <w:szCs w:val="32"/>
                              </w:rPr>
                              <w:t xml:space="preserve">UNITS: 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Animals including H</w:t>
                            </w:r>
                            <w:r w:rsidR="00530293" w:rsidRP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umans and Forces and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530293" w:rsidRP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Magnets</w:t>
                            </w:r>
                            <w:r w:rsidR="0053029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0B5266" w:rsidRDefault="009411CD" w:rsidP="000B526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COMPUTING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Programming and Digital Media</w:t>
                            </w:r>
                            <w:r w:rsidR="0049768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0B5266" w:rsidRPr="000B526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9411CD" w:rsidRPr="00764A28" w:rsidRDefault="009411CD" w:rsidP="004433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DT UNITS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CD7F7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3029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Mechanical toys </w:t>
                            </w:r>
                            <w:r w:rsidR="00BD4D8C" w:rsidRPr="00CD7F74">
                              <w:rPr>
                                <w:sz w:val="30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9A2C2" id="_x0000_s1032" type="#_x0000_t202" style="position:absolute;margin-left:477.5pt;margin-top:250.55pt;width:272.95pt;height:15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" fillcolor="#84e290 [1302]" strokeweight=".5pt">
                <v:textbox>
                  <w:txbxContent>
                    <w:p w:rsidR="00577ACD" w:rsidRPr="00EA24EE" w:rsidRDefault="00577ACD" w:rsidP="004433BF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SCIENCE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733E21">
                        <w:rPr>
                          <w:sz w:val="32"/>
                          <w:szCs w:val="32"/>
                        </w:rPr>
                        <w:t xml:space="preserve">UNITS: 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Animals including H</w:t>
                      </w:r>
                      <w:r w:rsidR="00530293" w:rsidRP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umans and Forces and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  <w:r w:rsidR="00530293" w:rsidRP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Magnets</w:t>
                      </w:r>
                      <w:r w:rsidR="00530293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0B5266" w:rsidRDefault="009411CD" w:rsidP="000B5266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COMPUTING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764A28">
                        <w:rPr>
                          <w:sz w:val="32"/>
                          <w:szCs w:val="32"/>
                        </w:rPr>
                        <w:t>UNITS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Programming and Digital Media</w:t>
                      </w:r>
                      <w:r w:rsidR="0049768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  <w:r w:rsidR="000B5266" w:rsidRPr="000B526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:rsidR="009411CD" w:rsidRPr="00764A28" w:rsidRDefault="009411CD" w:rsidP="004433BF">
                      <w:pPr>
                        <w:rPr>
                          <w:sz w:val="32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DT UNITS</w:t>
                      </w:r>
                      <w:r w:rsidR="009363B3">
                        <w:rPr>
                          <w:sz w:val="32"/>
                          <w:szCs w:val="32"/>
                        </w:rPr>
                        <w:t>:</w:t>
                      </w:r>
                      <w:r w:rsidR="00CD7F74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53029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Mechanical toys </w:t>
                      </w:r>
                      <w:r w:rsidR="00BD4D8C" w:rsidRPr="00CD7F74">
                        <w:rPr>
                          <w:sz w:val="30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A24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56D7B4C" wp14:editId="041FF60B">
                <wp:simplePos x="0" y="0"/>
                <wp:positionH relativeFrom="column">
                  <wp:posOffset>4406900</wp:posOffset>
                </wp:positionH>
                <wp:positionV relativeFrom="paragraph">
                  <wp:posOffset>-221615</wp:posOffset>
                </wp:positionV>
                <wp:extent cx="5095875" cy="3409950"/>
                <wp:effectExtent l="0" t="0" r="28575" b="19050"/>
                <wp:wrapNone/>
                <wp:docPr id="17847894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3409950"/>
                        </a:xfrm>
                        <a:prstGeom prst="rect">
                          <a:avLst/>
                        </a:prstGeom>
                        <a:solidFill>
                          <a:srgbClr val="F1E56F">
                            <a:alpha val="4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42D72" w:rsidRPr="009411CD" w:rsidRDefault="001641CF" w:rsidP="00764A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411CD">
                              <w:rPr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:rsidR="001641CF" w:rsidRPr="00733E21" w:rsidRDefault="00764A28" w:rsidP="006746B7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733E21">
                              <w:rPr>
                                <w:sz w:val="30"/>
                                <w:szCs w:val="32"/>
                              </w:rPr>
                              <w:t>BOOK</w:t>
                            </w:r>
                            <w:r w:rsidR="006F63FD" w:rsidRPr="00733E21">
                              <w:rPr>
                                <w:sz w:val="30"/>
                                <w:szCs w:val="32"/>
                              </w:rPr>
                              <w:t xml:space="preserve">/GENRE </w:t>
                            </w:r>
                            <w:r w:rsidR="00733E21" w:rsidRPr="00733E21">
                              <w:rPr>
                                <w:sz w:val="30"/>
                                <w:szCs w:val="32"/>
                              </w:rPr>
                              <w:t xml:space="preserve">FOCUS </w:t>
                            </w:r>
                            <w:r w:rsidR="006746B7" w:rsidRPr="00733E21">
                              <w:rPr>
                                <w:sz w:val="30"/>
                                <w:szCs w:val="32"/>
                              </w:rPr>
                              <w:t>S</w:t>
                            </w:r>
                            <w:r w:rsidR="007A2B5E">
                              <w:rPr>
                                <w:sz w:val="30"/>
                                <w:szCs w:val="32"/>
                              </w:rPr>
                              <w:t>UMMER</w:t>
                            </w:r>
                            <w:r w:rsidR="006746B7" w:rsidRPr="00733E21">
                              <w:rPr>
                                <w:sz w:val="30"/>
                                <w:szCs w:val="32"/>
                              </w:rPr>
                              <w:t xml:space="preserve"> 1</w:t>
                            </w:r>
                            <w:r w:rsidR="006746B7" w:rsidRPr="00733E21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:  </w:t>
                            </w:r>
                            <w:r w:rsidR="007A2B5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Ottoline and the Yellow cat (Fiction)</w:t>
                            </w:r>
                          </w:p>
                          <w:p w:rsidR="007A2B5E" w:rsidRDefault="00733E21" w:rsidP="00E42D7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33E21">
                              <w:rPr>
                                <w:sz w:val="30"/>
                                <w:szCs w:val="32"/>
                              </w:rPr>
                              <w:t>SPRING</w:t>
                            </w:r>
                            <w:r w:rsidR="00A06F9A" w:rsidRPr="00733E21">
                              <w:rPr>
                                <w:sz w:val="30"/>
                                <w:szCs w:val="32"/>
                              </w:rPr>
                              <w:t xml:space="preserve"> 2: </w:t>
                            </w:r>
                            <w:r w:rsidR="007A2B5E" w:rsidRPr="007A2B5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Coming to England</w:t>
                            </w:r>
                            <w:r w:rsidR="007A2B5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(Fiction)</w:t>
                            </w:r>
                            <w:r w:rsidR="007A2B5E" w:rsidRPr="007A2B5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7A2B5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- </w:t>
                            </w:r>
                            <w:proofErr w:type="spellStart"/>
                            <w:r w:rsidR="007A2B5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Windrush</w:t>
                            </w:r>
                            <w:proofErr w:type="spellEnd"/>
                            <w:r w:rsidR="007A2B5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Focus </w:t>
                            </w:r>
                          </w:p>
                          <w:p w:rsidR="001641CF" w:rsidRPr="00733E21" w:rsidRDefault="001641CF" w:rsidP="00E42D7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33E21">
                              <w:rPr>
                                <w:sz w:val="30"/>
                                <w:szCs w:val="32"/>
                              </w:rPr>
                              <w:t>WRITING FOCUS</w:t>
                            </w:r>
                            <w:r w:rsidR="00764A28" w:rsidRPr="00733E21">
                              <w:rPr>
                                <w:sz w:val="30"/>
                                <w:szCs w:val="32"/>
                              </w:rPr>
                              <w:t>:</w:t>
                            </w:r>
                            <w:r w:rsidR="006746B7" w:rsidRPr="00733E21">
                              <w:rPr>
                                <w:sz w:val="30"/>
                                <w:szCs w:val="32"/>
                              </w:rPr>
                              <w:t xml:space="preserve"> </w:t>
                            </w:r>
                            <w:r w:rsidR="007A2B5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Newspaper reports, Comparative writing and spelling patterns </w:t>
                            </w:r>
                          </w:p>
                          <w:p w:rsidR="009411CD" w:rsidRPr="00EA24EE" w:rsidRDefault="009411CD" w:rsidP="00E42D7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READING</w:t>
                            </w:r>
                            <w:r w:rsidR="00764A28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733E21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A24E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Children receive daily reading skills practice. Some children may require additional support through phonics in KS2</w:t>
                            </w:r>
                            <w:r w:rsidR="00EA24E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D7B4C" id="_x0000_s1033" type="#_x0000_t202" style="position:absolute;margin-left:347pt;margin-top:-17.45pt;width:401.25pt;height:268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" fillcolor="#f1e56f" strokeweight=".5pt">
                <v:fill opacity="26214f"/>
                <v:textbox>
                  <w:txbxContent>
                    <w:p w:rsidR="00E42D72" w:rsidRPr="009411CD" w:rsidRDefault="001641CF" w:rsidP="00764A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411CD">
                        <w:rPr>
                          <w:sz w:val="32"/>
                          <w:szCs w:val="32"/>
                        </w:rPr>
                        <w:t>ENGLISH</w:t>
                      </w:r>
                    </w:p>
                    <w:p w:rsidR="001641CF" w:rsidRPr="00733E21" w:rsidRDefault="00764A28" w:rsidP="006746B7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733E21">
                        <w:rPr>
                          <w:sz w:val="30"/>
                          <w:szCs w:val="32"/>
                        </w:rPr>
                        <w:t>BOOK</w:t>
                      </w:r>
                      <w:r w:rsidR="006F63FD" w:rsidRPr="00733E21">
                        <w:rPr>
                          <w:sz w:val="30"/>
                          <w:szCs w:val="32"/>
                        </w:rPr>
                        <w:t xml:space="preserve">/GENRE </w:t>
                      </w:r>
                      <w:r w:rsidR="00733E21" w:rsidRPr="00733E21">
                        <w:rPr>
                          <w:sz w:val="30"/>
                          <w:szCs w:val="32"/>
                        </w:rPr>
                        <w:t xml:space="preserve">FOCUS </w:t>
                      </w:r>
                      <w:r w:rsidR="006746B7" w:rsidRPr="00733E21">
                        <w:rPr>
                          <w:sz w:val="30"/>
                          <w:szCs w:val="32"/>
                        </w:rPr>
                        <w:t>S</w:t>
                      </w:r>
                      <w:r w:rsidR="007A2B5E">
                        <w:rPr>
                          <w:sz w:val="30"/>
                          <w:szCs w:val="32"/>
                        </w:rPr>
                        <w:t>UMMER</w:t>
                      </w:r>
                      <w:r w:rsidR="006746B7" w:rsidRPr="00733E21">
                        <w:rPr>
                          <w:sz w:val="30"/>
                          <w:szCs w:val="32"/>
                        </w:rPr>
                        <w:t xml:space="preserve"> 1</w:t>
                      </w:r>
                      <w:r w:rsidR="006746B7" w:rsidRPr="00733E21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:  </w:t>
                      </w:r>
                      <w:r w:rsidR="007A2B5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Ottoline and the Yellow cat (Fiction)</w:t>
                      </w:r>
                    </w:p>
                    <w:p w:rsidR="007A2B5E" w:rsidRDefault="00733E21" w:rsidP="00E42D72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33E21">
                        <w:rPr>
                          <w:sz w:val="30"/>
                          <w:szCs w:val="32"/>
                        </w:rPr>
                        <w:t>SPRING</w:t>
                      </w:r>
                      <w:r w:rsidR="00A06F9A" w:rsidRPr="00733E21">
                        <w:rPr>
                          <w:sz w:val="30"/>
                          <w:szCs w:val="32"/>
                        </w:rPr>
                        <w:t xml:space="preserve"> 2: </w:t>
                      </w:r>
                      <w:r w:rsidR="007A2B5E" w:rsidRPr="007A2B5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Coming to England</w:t>
                      </w:r>
                      <w:r w:rsidR="007A2B5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(Fiction)</w:t>
                      </w:r>
                      <w:r w:rsidR="007A2B5E" w:rsidRPr="007A2B5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  <w:r w:rsidR="007A2B5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- </w:t>
                      </w:r>
                      <w:proofErr w:type="spellStart"/>
                      <w:r w:rsidR="007A2B5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Windrush</w:t>
                      </w:r>
                      <w:proofErr w:type="spellEnd"/>
                      <w:r w:rsidR="007A2B5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Focus </w:t>
                      </w:r>
                    </w:p>
                    <w:p w:rsidR="001641CF" w:rsidRPr="00733E21" w:rsidRDefault="001641CF" w:rsidP="00E42D72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33E21">
                        <w:rPr>
                          <w:sz w:val="30"/>
                          <w:szCs w:val="32"/>
                        </w:rPr>
                        <w:t>WRITING FOCUS</w:t>
                      </w:r>
                      <w:r w:rsidR="00764A28" w:rsidRPr="00733E21">
                        <w:rPr>
                          <w:sz w:val="30"/>
                          <w:szCs w:val="32"/>
                        </w:rPr>
                        <w:t>:</w:t>
                      </w:r>
                      <w:r w:rsidR="006746B7" w:rsidRPr="00733E21">
                        <w:rPr>
                          <w:sz w:val="30"/>
                          <w:szCs w:val="32"/>
                        </w:rPr>
                        <w:t xml:space="preserve"> </w:t>
                      </w:r>
                      <w:r w:rsidR="007A2B5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Newspaper reports, Comparative writing and spelling patterns </w:t>
                      </w:r>
                    </w:p>
                    <w:p w:rsidR="009411CD" w:rsidRPr="00EA24EE" w:rsidRDefault="009411CD" w:rsidP="00E42D7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READING</w:t>
                      </w:r>
                      <w:r w:rsidR="00764A28">
                        <w:rPr>
                          <w:sz w:val="32"/>
                          <w:szCs w:val="32"/>
                        </w:rPr>
                        <w:t>:</w:t>
                      </w:r>
                      <w:r w:rsidR="00733E21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EA24E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Children receive daily reading skills practice. Some children may require additional support through phonics in KS2</w:t>
                      </w:r>
                      <w:r w:rsidR="00EA24E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F63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19200A" wp14:editId="77EF1AE3">
                <wp:simplePos x="0" y="0"/>
                <wp:positionH relativeFrom="column">
                  <wp:posOffset>6038850</wp:posOffset>
                </wp:positionH>
                <wp:positionV relativeFrom="paragraph">
                  <wp:posOffset>5144135</wp:posOffset>
                </wp:positionV>
                <wp:extent cx="3466465" cy="1809115"/>
                <wp:effectExtent l="0" t="0" r="19685" b="19685"/>
                <wp:wrapNone/>
                <wp:docPr id="9072629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465" cy="18091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7CF7" w:rsidRDefault="0037343C" w:rsidP="00577A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F63FD">
                              <w:rPr>
                                <w:sz w:val="28"/>
                                <w:szCs w:val="28"/>
                              </w:rPr>
                              <w:t>KEY WEEKS</w:t>
                            </w:r>
                            <w:r w:rsidR="00D87CF7" w:rsidRPr="006F63FD"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7A2B5E" w:rsidRDefault="007A2B5E" w:rsidP="00577A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530293" w:rsidRPr="00530293" w:rsidRDefault="00530293" w:rsidP="00577AC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3029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PE at Winchmore – every other Friday </w:t>
                            </w:r>
                          </w:p>
                          <w:p w:rsidR="00530293" w:rsidRPr="00530293" w:rsidRDefault="00530293" w:rsidP="00577AC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30293">
                              <w:rPr>
                                <w:b/>
                                <w:sz w:val="28"/>
                                <w:szCs w:val="28"/>
                              </w:rPr>
                              <w:t>Sports Day – July 9</w:t>
                            </w:r>
                            <w:r w:rsidRPr="00530293">
                              <w:rPr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53029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30293" w:rsidRDefault="00530293" w:rsidP="00577A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9200A" id="_x0000_s1034" type="#_x0000_t202" style="position:absolute;margin-left:475.5pt;margin-top:405.05pt;width:272.95pt;height:142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" fillcolor="#d9f2d0 [665]" strokeweight=".5pt">
                <v:textbox>
                  <w:txbxContent>
                    <w:p w:rsidR="00D87CF7" w:rsidRDefault="0037343C" w:rsidP="00577ACD">
                      <w:pPr>
                        <w:rPr>
                          <w:sz w:val="28"/>
                          <w:szCs w:val="28"/>
                        </w:rPr>
                      </w:pPr>
                      <w:r w:rsidRPr="006F63FD">
                        <w:rPr>
                          <w:sz w:val="28"/>
                          <w:szCs w:val="28"/>
                        </w:rPr>
                        <w:t>KEY WEEKS</w:t>
                      </w:r>
                      <w:r w:rsidR="00D87CF7" w:rsidRPr="006F63FD">
                        <w:rPr>
                          <w:sz w:val="28"/>
                          <w:szCs w:val="28"/>
                        </w:rPr>
                        <w:t>:</w:t>
                      </w:r>
                    </w:p>
                    <w:p w:rsidR="007A2B5E" w:rsidRDefault="007A2B5E" w:rsidP="00577ACD">
                      <w:pPr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530293" w:rsidRPr="00530293" w:rsidRDefault="00530293" w:rsidP="00577ACD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30293">
                        <w:rPr>
                          <w:b/>
                          <w:sz w:val="28"/>
                          <w:szCs w:val="28"/>
                        </w:rPr>
                        <w:t xml:space="preserve">PE at Winchmore – every other Friday </w:t>
                      </w:r>
                    </w:p>
                    <w:p w:rsidR="00530293" w:rsidRPr="00530293" w:rsidRDefault="00530293" w:rsidP="00577ACD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30293">
                        <w:rPr>
                          <w:b/>
                          <w:sz w:val="28"/>
                          <w:szCs w:val="28"/>
                        </w:rPr>
                        <w:t>Sports Day – July 9</w:t>
                      </w:r>
                      <w:r w:rsidRPr="00530293">
                        <w:rPr>
                          <w:b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530293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530293" w:rsidRDefault="00530293" w:rsidP="00577AC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54487" w:rsidSect="009411CD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FF4"/>
    <w:rsid w:val="000021A4"/>
    <w:rsid w:val="00005F7C"/>
    <w:rsid w:val="000B5266"/>
    <w:rsid w:val="000F016B"/>
    <w:rsid w:val="00163B5D"/>
    <w:rsid w:val="001641CF"/>
    <w:rsid w:val="002108D6"/>
    <w:rsid w:val="00221D86"/>
    <w:rsid w:val="002E73F6"/>
    <w:rsid w:val="003731AF"/>
    <w:rsid w:val="0037343C"/>
    <w:rsid w:val="0043493E"/>
    <w:rsid w:val="004433BF"/>
    <w:rsid w:val="00460A4D"/>
    <w:rsid w:val="00462F6B"/>
    <w:rsid w:val="00497681"/>
    <w:rsid w:val="004A7892"/>
    <w:rsid w:val="00530293"/>
    <w:rsid w:val="00576CD7"/>
    <w:rsid w:val="00577ACD"/>
    <w:rsid w:val="00581918"/>
    <w:rsid w:val="006746B7"/>
    <w:rsid w:val="00674A02"/>
    <w:rsid w:val="006F63FD"/>
    <w:rsid w:val="00716E75"/>
    <w:rsid w:val="0072444B"/>
    <w:rsid w:val="00733E21"/>
    <w:rsid w:val="00764A28"/>
    <w:rsid w:val="007A2B5E"/>
    <w:rsid w:val="00854E77"/>
    <w:rsid w:val="009363B3"/>
    <w:rsid w:val="009411CD"/>
    <w:rsid w:val="0095223D"/>
    <w:rsid w:val="00980387"/>
    <w:rsid w:val="00A06F9A"/>
    <w:rsid w:val="00A0718D"/>
    <w:rsid w:val="00A20738"/>
    <w:rsid w:val="00A62B8B"/>
    <w:rsid w:val="00AD50A3"/>
    <w:rsid w:val="00B44E4E"/>
    <w:rsid w:val="00B55187"/>
    <w:rsid w:val="00BD4D8C"/>
    <w:rsid w:val="00C049D2"/>
    <w:rsid w:val="00C52A81"/>
    <w:rsid w:val="00CD7F74"/>
    <w:rsid w:val="00CF6A9F"/>
    <w:rsid w:val="00D84709"/>
    <w:rsid w:val="00D87CF7"/>
    <w:rsid w:val="00E33CF8"/>
    <w:rsid w:val="00E42D72"/>
    <w:rsid w:val="00E4553A"/>
    <w:rsid w:val="00E5377A"/>
    <w:rsid w:val="00E54487"/>
    <w:rsid w:val="00EA24EE"/>
    <w:rsid w:val="00EB0BB0"/>
    <w:rsid w:val="00EC4FF4"/>
    <w:rsid w:val="00ED67D1"/>
    <w:rsid w:val="00F84A20"/>
    <w:rsid w:val="00F96658"/>
    <w:rsid w:val="00FB1779"/>
    <w:rsid w:val="00F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AC00A"/>
  <w15:chartTrackingRefBased/>
  <w15:docId w15:val="{D2F44D71-F665-4F36-9783-A07DB3025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1CD"/>
  </w:style>
  <w:style w:type="paragraph" w:styleId="Heading1">
    <w:name w:val="heading 1"/>
    <w:basedOn w:val="Normal"/>
    <w:next w:val="Normal"/>
    <w:link w:val="Heading1Char"/>
    <w:uiPriority w:val="9"/>
    <w:qFormat/>
    <w:rsid w:val="00E544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44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4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4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44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44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44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44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44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44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4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4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4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44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44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44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44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44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44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44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44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44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44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44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44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44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44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44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44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1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florent\Downloads\CURRICULUM%20OVERVIEWS%20TEMPLATE%202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4A3BC-E90F-49D8-A1E0-901FF73C5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CURRICULUM OVERVIEWS TEMPLATE 25.dotx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Janey Florent</dc:creator>
  <cp:keywords/>
  <dc:description/>
  <cp:lastModifiedBy>Christiana Constantinou</cp:lastModifiedBy>
  <cp:revision>3</cp:revision>
  <cp:lastPrinted>2026-01-14T15:18:00Z</cp:lastPrinted>
  <dcterms:created xsi:type="dcterms:W3CDTF">2026-04-27T12:53:00Z</dcterms:created>
  <dcterms:modified xsi:type="dcterms:W3CDTF">2026-04-27T12:58:00Z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1569c8fc-c8f2-4746-9de1-98e43b97ee6b</vt:lpwstr>
  </property>
</Properties>
</file>