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487" w:rsidRDefault="00A0718D">
      <w:bookmarkStart w:id="0" w:name="_GoBack"/>
      <w:bookmarkEnd w:id="0"/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54625438" wp14:editId="5B45DCC8">
            <wp:simplePos x="0" y="0"/>
            <wp:positionH relativeFrom="column">
              <wp:posOffset>4520206</wp:posOffset>
            </wp:positionH>
            <wp:positionV relativeFrom="paragraph">
              <wp:posOffset>3176434</wp:posOffset>
            </wp:positionV>
            <wp:extent cx="678180" cy="668020"/>
            <wp:effectExtent l="0" t="0" r="7620" b="0"/>
            <wp:wrapThrough wrapText="bothSides">
              <wp:wrapPolygon edited="0">
                <wp:start x="0" y="0"/>
                <wp:lineTo x="0" y="20943"/>
                <wp:lineTo x="21236" y="20943"/>
                <wp:lineTo x="21236" y="0"/>
                <wp:lineTo x="0" y="0"/>
              </wp:wrapPolygon>
            </wp:wrapThrough>
            <wp:docPr id="660139399" name="Picture 10" descr="A logo with a tree in the midd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139399" name="Picture 10" descr="A logo with a tree in the middle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1D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408F69D" wp14:editId="36E99BCF">
                <wp:simplePos x="0" y="0"/>
                <wp:positionH relativeFrom="column">
                  <wp:posOffset>3060700</wp:posOffset>
                </wp:positionH>
                <wp:positionV relativeFrom="paragraph">
                  <wp:posOffset>3785235</wp:posOffset>
                </wp:positionV>
                <wp:extent cx="2985135" cy="3136900"/>
                <wp:effectExtent l="0" t="0" r="24765" b="25400"/>
                <wp:wrapNone/>
                <wp:docPr id="100692755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5135" cy="31369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54E77" w:rsidRDefault="009411CD" w:rsidP="00854E77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MUSIC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64A28">
                              <w:rPr>
                                <w:sz w:val="32"/>
                                <w:szCs w:val="32"/>
                              </w:rPr>
                              <w:t>UNITS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9363B3" w:rsidRPr="002108D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Recorders</w:t>
                            </w:r>
                          </w:p>
                          <w:p w:rsidR="00221D86" w:rsidRPr="00A0718D" w:rsidRDefault="009411CD" w:rsidP="00764A28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ART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64A28">
                              <w:rPr>
                                <w:sz w:val="32"/>
                                <w:szCs w:val="32"/>
                              </w:rPr>
                              <w:t>UNITS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  <w:r w:rsidR="00A071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0718D" w:rsidRPr="00A0718D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Working with Shape and Colour</w:t>
                            </w:r>
                          </w:p>
                          <w:p w:rsidR="00854E77" w:rsidRDefault="00854E77" w:rsidP="00764A2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221D86" w:rsidRPr="00221D86" w:rsidRDefault="009363B3" w:rsidP="00764A28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PE </w:t>
                            </w:r>
                            <w:r w:rsidR="009411CD" w:rsidRPr="00764A28">
                              <w:rPr>
                                <w:sz w:val="32"/>
                                <w:szCs w:val="32"/>
                              </w:rPr>
                              <w:t>UNITS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  <w:r w:rsidR="00221D86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21D8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Directing the Ball</w:t>
                            </w:r>
                          </w:p>
                          <w:p w:rsidR="00221D86" w:rsidRDefault="00221D86" w:rsidP="00221D8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221D86" w:rsidRPr="00221D86" w:rsidRDefault="009411CD" w:rsidP="00221D86">
                            <w:pPr>
                              <w:rPr>
                                <w:rFonts w:ascii="Comic Sans MS" w:hAnsi="Comic Sans MS"/>
                                <w:b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DANCE/GYMNASTIC</w:t>
                            </w:r>
                            <w:r w:rsidR="00576CD7">
                              <w:rPr>
                                <w:sz w:val="32"/>
                                <w:szCs w:val="32"/>
                              </w:rPr>
                              <w:t>S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 xml:space="preserve"> U</w:t>
                            </w:r>
                            <w:r w:rsidRPr="00764A28">
                              <w:rPr>
                                <w:sz w:val="32"/>
                                <w:szCs w:val="32"/>
                              </w:rPr>
                              <w:t>NITS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  <w:r w:rsidR="00A0718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B5266" w:rsidRPr="000B526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Stretching and </w:t>
                            </w:r>
                            <w:r w:rsidR="00221D86" w:rsidRPr="000B526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Curling </w:t>
                            </w:r>
                          </w:p>
                          <w:p w:rsidR="009411CD" w:rsidRPr="00764A28" w:rsidRDefault="009411CD" w:rsidP="00163B5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08F69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41pt;margin-top:298.05pt;width:235.05pt;height:24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" fillcolor="#f2ceed [664]" strokeweight=".5pt">
                <v:textbox>
                  <w:txbxContent>
                    <w:p w:rsidR="00854E77" w:rsidRDefault="009411CD" w:rsidP="00854E77">
                      <w:pPr>
                        <w:spacing w:line="360" w:lineRule="auto"/>
                        <w:rPr>
                          <w:sz w:val="32"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MUSIC</w:t>
                      </w:r>
                      <w:r w:rsidR="009363B3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764A28">
                        <w:rPr>
                          <w:sz w:val="32"/>
                          <w:szCs w:val="32"/>
                        </w:rPr>
                        <w:t>UNITS</w:t>
                      </w:r>
                      <w:r w:rsidR="009363B3">
                        <w:rPr>
                          <w:sz w:val="32"/>
                          <w:szCs w:val="32"/>
                        </w:rPr>
                        <w:t xml:space="preserve">: </w:t>
                      </w:r>
                      <w:r w:rsidR="009363B3" w:rsidRPr="002108D6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Recorders</w:t>
                      </w:r>
                    </w:p>
                    <w:p w:rsidR="00221D86" w:rsidRPr="00A0718D" w:rsidRDefault="009411CD" w:rsidP="00764A28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ART</w:t>
                      </w:r>
                      <w:r w:rsidR="009363B3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764A28">
                        <w:rPr>
                          <w:sz w:val="32"/>
                          <w:szCs w:val="32"/>
                        </w:rPr>
                        <w:t>UNITS</w:t>
                      </w:r>
                      <w:r w:rsidR="009363B3">
                        <w:rPr>
                          <w:sz w:val="32"/>
                          <w:szCs w:val="32"/>
                        </w:rPr>
                        <w:t>:</w:t>
                      </w:r>
                      <w:r w:rsidR="00A0718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A0718D" w:rsidRPr="00A0718D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Working with Shape and Colour</w:t>
                      </w:r>
                    </w:p>
                    <w:p w:rsidR="00854E77" w:rsidRDefault="00854E77" w:rsidP="00764A28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221D86" w:rsidRPr="00221D86" w:rsidRDefault="009363B3" w:rsidP="00764A28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PE </w:t>
                      </w:r>
                      <w:r w:rsidR="009411CD" w:rsidRPr="00764A28">
                        <w:rPr>
                          <w:sz w:val="32"/>
                          <w:szCs w:val="32"/>
                        </w:rPr>
                        <w:t>UNITS</w:t>
                      </w:r>
                      <w:r>
                        <w:rPr>
                          <w:sz w:val="32"/>
                          <w:szCs w:val="32"/>
                        </w:rPr>
                        <w:t>:</w:t>
                      </w:r>
                      <w:r w:rsidR="00221D86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221D86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Directing the Ball</w:t>
                      </w:r>
                    </w:p>
                    <w:p w:rsidR="00221D86" w:rsidRDefault="00221D86" w:rsidP="00221D86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221D86" w:rsidRPr="00221D86" w:rsidRDefault="009411CD" w:rsidP="00221D86">
                      <w:pPr>
                        <w:rPr>
                          <w:rFonts w:ascii="Comic Sans MS" w:hAnsi="Comic Sans MS"/>
                          <w:b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DANCE/GYMNASTIC</w:t>
                      </w:r>
                      <w:r w:rsidR="00576CD7">
                        <w:rPr>
                          <w:sz w:val="32"/>
                          <w:szCs w:val="32"/>
                        </w:rPr>
                        <w:t>S</w:t>
                      </w:r>
                      <w:r w:rsidR="009363B3">
                        <w:rPr>
                          <w:sz w:val="32"/>
                          <w:szCs w:val="32"/>
                        </w:rPr>
                        <w:t xml:space="preserve"> U</w:t>
                      </w:r>
                      <w:r w:rsidRPr="00764A28">
                        <w:rPr>
                          <w:sz w:val="32"/>
                          <w:szCs w:val="32"/>
                        </w:rPr>
                        <w:t>NITS</w:t>
                      </w:r>
                      <w:r w:rsidR="009363B3">
                        <w:rPr>
                          <w:sz w:val="32"/>
                          <w:szCs w:val="32"/>
                        </w:rPr>
                        <w:t>:</w:t>
                      </w:r>
                      <w:r w:rsidR="00A0718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0B5266" w:rsidRPr="000B5266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Stretching and </w:t>
                      </w:r>
                      <w:r w:rsidR="00221D86" w:rsidRPr="000B5266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Curling </w:t>
                      </w:r>
                    </w:p>
                    <w:p w:rsidR="009411CD" w:rsidRPr="00764A28" w:rsidRDefault="009411CD" w:rsidP="00163B5D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6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0B2592" wp14:editId="35AD35EB">
                <wp:simplePos x="0" y="0"/>
                <wp:positionH relativeFrom="column">
                  <wp:posOffset>-577850</wp:posOffset>
                </wp:positionH>
                <wp:positionV relativeFrom="paragraph">
                  <wp:posOffset>1727835</wp:posOffset>
                </wp:positionV>
                <wp:extent cx="3663950" cy="1693545"/>
                <wp:effectExtent l="0" t="0" r="12700" b="20955"/>
                <wp:wrapNone/>
                <wp:docPr id="49059181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3950" cy="169354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06F9A" w:rsidRPr="002E73F6" w:rsidRDefault="00163B5D" w:rsidP="00163B5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HISTORY</w:t>
                            </w:r>
                            <w:r w:rsidR="00A06F9A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433BF" w:rsidRPr="00764A28">
                              <w:rPr>
                                <w:sz w:val="32"/>
                                <w:szCs w:val="32"/>
                              </w:rPr>
                              <w:t>UNITS</w:t>
                            </w:r>
                            <w:r w:rsidR="00A06F9A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A06F9A" w:rsidRPr="002E73F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Persia and Greece</w:t>
                            </w:r>
                          </w:p>
                          <w:p w:rsidR="00163B5D" w:rsidRPr="002E73F6" w:rsidRDefault="002E73F6" w:rsidP="00163B5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ab/>
                              <w:t xml:space="preserve">    </w:t>
                            </w:r>
                            <w:r w:rsidR="00C049D2" w:rsidRPr="002E73F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Indus Valley</w:t>
                            </w:r>
                            <w:r w:rsidR="00A06F9A" w:rsidRPr="002E73F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A0718D" w:rsidRPr="002108D6" w:rsidRDefault="004433BF" w:rsidP="00A0718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GEOGRAPHY</w:t>
                            </w:r>
                            <w:r w:rsidR="00A06F9A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64A28">
                              <w:rPr>
                                <w:sz w:val="32"/>
                                <w:szCs w:val="32"/>
                              </w:rPr>
                              <w:t>UNIT</w:t>
                            </w:r>
                            <w:r w:rsidR="00CF6A9F">
                              <w:rPr>
                                <w:sz w:val="32"/>
                                <w:szCs w:val="32"/>
                              </w:rPr>
                              <w:t xml:space="preserve">S: </w:t>
                            </w:r>
                            <w:r w:rsidR="00A0718D" w:rsidRPr="00A0718D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Volcanoes</w:t>
                            </w:r>
                          </w:p>
                          <w:p w:rsidR="002108D6" w:rsidRPr="002108D6" w:rsidRDefault="002108D6" w:rsidP="00163B5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B2592" id="_x0000_s1027" type="#_x0000_t202" style="position:absolute;margin-left:-45.5pt;margin-top:136.05pt;width:288.5pt;height:13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" fillcolor="#f6c5ac [1301]" strokeweight=".5pt">
                <v:textbox>
                  <w:txbxContent>
                    <w:p w:rsidR="00A06F9A" w:rsidRPr="002E73F6" w:rsidRDefault="00163B5D" w:rsidP="00163B5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HISTORY</w:t>
                      </w:r>
                      <w:r w:rsidR="00A06F9A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4433BF" w:rsidRPr="00764A28">
                        <w:rPr>
                          <w:sz w:val="32"/>
                          <w:szCs w:val="32"/>
                        </w:rPr>
                        <w:t>UNITS</w:t>
                      </w:r>
                      <w:r w:rsidR="00A06F9A">
                        <w:rPr>
                          <w:sz w:val="32"/>
                          <w:szCs w:val="32"/>
                        </w:rPr>
                        <w:t xml:space="preserve">: </w:t>
                      </w:r>
                      <w:r w:rsidR="00A06F9A" w:rsidRPr="002E73F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Persia and Greece</w:t>
                      </w:r>
                    </w:p>
                    <w:p w:rsidR="00163B5D" w:rsidRPr="002E73F6" w:rsidRDefault="002E73F6" w:rsidP="00163B5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ab/>
                        <w:t xml:space="preserve">    </w:t>
                      </w:r>
                      <w:r w:rsidR="00C049D2" w:rsidRPr="002E73F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Indus Valley</w:t>
                      </w:r>
                      <w:r w:rsidR="00A06F9A" w:rsidRPr="002E73F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:rsidR="00A0718D" w:rsidRPr="002108D6" w:rsidRDefault="004433BF" w:rsidP="00A0718D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GEOGRAPHY</w:t>
                      </w:r>
                      <w:r w:rsidR="00A06F9A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764A28">
                        <w:rPr>
                          <w:sz w:val="32"/>
                          <w:szCs w:val="32"/>
                        </w:rPr>
                        <w:t>UNIT</w:t>
                      </w:r>
                      <w:r w:rsidR="00CF6A9F">
                        <w:rPr>
                          <w:sz w:val="32"/>
                          <w:szCs w:val="32"/>
                        </w:rPr>
                        <w:t xml:space="preserve">S: </w:t>
                      </w:r>
                      <w:r w:rsidR="00A0718D" w:rsidRPr="00A0718D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Volcanoes</w:t>
                      </w:r>
                    </w:p>
                    <w:p w:rsidR="002108D6" w:rsidRPr="002108D6" w:rsidRDefault="002108D6" w:rsidP="00163B5D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6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0FA5714" wp14:editId="2EEB8AE2">
                <wp:simplePos x="0" y="0"/>
                <wp:positionH relativeFrom="column">
                  <wp:posOffset>-558800</wp:posOffset>
                </wp:positionH>
                <wp:positionV relativeFrom="paragraph">
                  <wp:posOffset>-202565</wp:posOffset>
                </wp:positionV>
                <wp:extent cx="4946650" cy="1892300"/>
                <wp:effectExtent l="0" t="0" r="25400" b="12700"/>
                <wp:wrapNone/>
                <wp:docPr id="78166614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6650" cy="18923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41CF" w:rsidRPr="009411CD" w:rsidRDefault="00163B5D" w:rsidP="00764A2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411CD">
                              <w:rPr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:rsidR="004433BF" w:rsidRPr="00A20738" w:rsidRDefault="00E5377A" w:rsidP="001641CF">
                            <w:pPr>
                              <w:rPr>
                                <w:sz w:val="30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SPRING</w:t>
                            </w:r>
                            <w:r w:rsidR="006F63FD">
                              <w:rPr>
                                <w:sz w:val="32"/>
                                <w:szCs w:val="32"/>
                              </w:rPr>
                              <w:t xml:space="preserve"> 1 UNITS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20738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Multiplication and Division B</w:t>
                            </w:r>
                          </w:p>
                          <w:p w:rsidR="006F63FD" w:rsidRPr="00733E21" w:rsidRDefault="00E5377A" w:rsidP="001641CF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A20738">
                              <w:rPr>
                                <w:sz w:val="30"/>
                                <w:szCs w:val="32"/>
                              </w:rPr>
                              <w:tab/>
                            </w:r>
                            <w:r w:rsidRPr="00A20738">
                              <w:rPr>
                                <w:sz w:val="30"/>
                                <w:szCs w:val="32"/>
                              </w:rPr>
                              <w:tab/>
                            </w:r>
                            <w:r w:rsidRPr="00A20738">
                              <w:rPr>
                                <w:sz w:val="30"/>
                                <w:szCs w:val="32"/>
                              </w:rPr>
                              <w:tab/>
                              <w:t xml:space="preserve">      </w:t>
                            </w:r>
                            <w:r w:rsidRPr="00A20738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Length and Perimeter</w:t>
                            </w:r>
                            <w:r w:rsidRPr="00733E21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6F63FD" w:rsidRPr="00A20738" w:rsidRDefault="00E5377A" w:rsidP="001641C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SPRING</w:t>
                            </w:r>
                            <w:r w:rsidR="006F63FD">
                              <w:rPr>
                                <w:sz w:val="32"/>
                                <w:szCs w:val="32"/>
                              </w:rPr>
                              <w:t xml:space="preserve"> 2 UNITS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20738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Fractions A</w:t>
                            </w:r>
                          </w:p>
                          <w:p w:rsidR="00E5377A" w:rsidRPr="00A20738" w:rsidRDefault="00E5377A" w:rsidP="001641C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A20738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ab/>
                            </w:r>
                            <w:r w:rsidRPr="00A20738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ab/>
                            </w:r>
                            <w:r w:rsidRPr="00A20738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ab/>
                              <w:t xml:space="preserve">      </w:t>
                            </w:r>
                            <w:r w:rsidRPr="00A20738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Mass and Capacity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251D8" id="_x0000_s1027" type="#_x0000_t202" style="position:absolute;margin-left:-44pt;margin-top:-15.95pt;width:389.5pt;height:14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" fillcolor="#c1e4f5 [660]" strokeweight=".5pt">
                <v:textbox>
                  <w:txbxContent>
                    <w:p w:rsidR="001641CF" w:rsidRPr="009411CD" w:rsidRDefault="00163B5D" w:rsidP="00764A2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411CD">
                        <w:rPr>
                          <w:sz w:val="32"/>
                          <w:szCs w:val="32"/>
                        </w:rPr>
                        <w:t>MATHS</w:t>
                      </w:r>
                    </w:p>
                    <w:p w:rsidR="004433BF" w:rsidRPr="00A20738" w:rsidRDefault="00E5377A" w:rsidP="001641CF">
                      <w:pPr>
                        <w:rPr>
                          <w:sz w:val="30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SPRING</w:t>
                      </w:r>
                      <w:r w:rsidR="006F63FD">
                        <w:rPr>
                          <w:sz w:val="32"/>
                          <w:szCs w:val="32"/>
                        </w:rPr>
                        <w:t xml:space="preserve"> 1 UNITS</w:t>
                      </w:r>
                      <w:r>
                        <w:rPr>
                          <w:sz w:val="32"/>
                          <w:szCs w:val="32"/>
                        </w:rPr>
                        <w:t xml:space="preserve">: </w:t>
                      </w:r>
                      <w:r w:rsidRPr="00A20738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Multiplication and Division B</w:t>
                      </w:r>
                    </w:p>
                    <w:p w:rsidR="006F63FD" w:rsidRPr="00733E21" w:rsidRDefault="00E5377A" w:rsidP="001641CF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A20738">
                        <w:rPr>
                          <w:sz w:val="30"/>
                          <w:szCs w:val="32"/>
                        </w:rPr>
                        <w:tab/>
                      </w:r>
                      <w:r w:rsidRPr="00A20738">
                        <w:rPr>
                          <w:sz w:val="30"/>
                          <w:szCs w:val="32"/>
                        </w:rPr>
                        <w:tab/>
                      </w:r>
                      <w:r w:rsidRPr="00A20738">
                        <w:rPr>
                          <w:sz w:val="30"/>
                          <w:szCs w:val="32"/>
                        </w:rPr>
                        <w:tab/>
                        <w:t xml:space="preserve">      </w:t>
                      </w:r>
                      <w:r w:rsidRPr="00A20738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Length and Perimeter</w:t>
                      </w:r>
                      <w:r w:rsidRPr="00733E21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ab/>
                      </w:r>
                    </w:p>
                    <w:p w:rsidR="006F63FD" w:rsidRPr="00A20738" w:rsidRDefault="00E5377A" w:rsidP="001641CF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SPRING</w:t>
                      </w:r>
                      <w:r w:rsidR="006F63FD">
                        <w:rPr>
                          <w:sz w:val="32"/>
                          <w:szCs w:val="32"/>
                        </w:rPr>
                        <w:t xml:space="preserve"> 2 UNITS</w:t>
                      </w:r>
                      <w:r>
                        <w:rPr>
                          <w:sz w:val="32"/>
                          <w:szCs w:val="32"/>
                        </w:rPr>
                        <w:t xml:space="preserve">: </w:t>
                      </w:r>
                      <w:r w:rsidRPr="00A20738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Fractions A</w:t>
                      </w:r>
                    </w:p>
                    <w:p w:rsidR="00E5377A" w:rsidRPr="00A20738" w:rsidRDefault="00E5377A" w:rsidP="001641CF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A20738">
                        <w:rPr>
                          <w:rFonts w:ascii="Comic Sans MS" w:hAnsi="Comic Sans MS"/>
                          <w:sz w:val="28"/>
                          <w:szCs w:val="32"/>
                        </w:rPr>
                        <w:tab/>
                      </w:r>
                      <w:r w:rsidRPr="00A20738">
                        <w:rPr>
                          <w:rFonts w:ascii="Comic Sans MS" w:hAnsi="Comic Sans MS"/>
                          <w:sz w:val="28"/>
                          <w:szCs w:val="32"/>
                        </w:rPr>
                        <w:tab/>
                      </w:r>
                      <w:r w:rsidRPr="00A20738">
                        <w:rPr>
                          <w:rFonts w:ascii="Comic Sans MS" w:hAnsi="Comic Sans MS"/>
                          <w:sz w:val="28"/>
                          <w:szCs w:val="32"/>
                        </w:rPr>
                        <w:tab/>
                        <w:t xml:space="preserve">      </w:t>
                      </w:r>
                      <w:r w:rsidRPr="00A20738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Mass and Capacity</w:t>
                      </w:r>
                    </w:p>
                  </w:txbxContent>
                </v:textbox>
              </v:shape>
            </w:pict>
          </mc:Fallback>
        </mc:AlternateContent>
      </w:r>
      <w:r w:rsidR="009803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D3BDA2B" wp14:editId="1C2D63D6">
                <wp:simplePos x="0" y="0"/>
                <wp:positionH relativeFrom="column">
                  <wp:posOffset>-558800</wp:posOffset>
                </wp:positionH>
                <wp:positionV relativeFrom="paragraph">
                  <wp:posOffset>3632835</wp:posOffset>
                </wp:positionV>
                <wp:extent cx="3613150" cy="1701800"/>
                <wp:effectExtent l="0" t="0" r="25400" b="12700"/>
                <wp:wrapNone/>
                <wp:docPr id="70310393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150" cy="17018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433BF" w:rsidRPr="00764A28" w:rsidRDefault="004433BF" w:rsidP="00576CD7">
                            <w:pPr>
                              <w:spacing w:after="120"/>
                              <w:ind w:left="57"/>
                              <w:rPr>
                                <w:sz w:val="32"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RE UNITS</w:t>
                            </w:r>
                            <w:r w:rsidR="000021A4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0021A4" w:rsidRPr="002108D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Christianity</w:t>
                            </w:r>
                            <w:r w:rsidR="000021A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4433BF" w:rsidRPr="00CD7F74" w:rsidRDefault="004433BF" w:rsidP="00576CD7">
                            <w:pPr>
                              <w:spacing w:after="120"/>
                              <w:ind w:left="57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PSHE UNITS</w:t>
                            </w:r>
                            <w:r w:rsidR="000021A4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  <w:r w:rsidR="00CD7F7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D7F74" w:rsidRPr="00CD7F74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Dreams and Goals</w:t>
                            </w:r>
                          </w:p>
                          <w:p w:rsidR="00CD7F74" w:rsidRPr="00CD7F74" w:rsidRDefault="00CD7F74" w:rsidP="00576CD7">
                            <w:pPr>
                              <w:spacing w:after="120"/>
                              <w:ind w:left="57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CD7F74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ab/>
                            </w:r>
                            <w:r w:rsidRPr="00CD7F74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ab/>
                            </w:r>
                            <w:r w:rsidRPr="00CD7F74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ab/>
                              <w:t>Healthy Me</w:t>
                            </w:r>
                          </w:p>
                          <w:p w:rsidR="00576CD7" w:rsidRPr="00A20738" w:rsidRDefault="00576CD7" w:rsidP="00576CD7">
                            <w:pPr>
                              <w:spacing w:after="120"/>
                              <w:ind w:left="57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FRENCH (KS2) UNIT</w:t>
                            </w:r>
                            <w:r w:rsidR="000021A4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0021A4" w:rsidRPr="00A20738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Colours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3B054" id="_x0000_s1029" type="#_x0000_t202" style="position:absolute;margin-left:-44pt;margin-top:286.05pt;width:284.5pt;height:13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" fillcolor="#dceaf7 [351]" strokeweight=".5pt">
                <v:textbox>
                  <w:txbxContent>
                    <w:p w:rsidR="004433BF" w:rsidRPr="00764A28" w:rsidRDefault="004433BF" w:rsidP="00576CD7">
                      <w:pPr>
                        <w:spacing w:after="120"/>
                        <w:ind w:left="57"/>
                        <w:rPr>
                          <w:sz w:val="32"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RE UNITS</w:t>
                      </w:r>
                      <w:r w:rsidR="000021A4">
                        <w:rPr>
                          <w:sz w:val="32"/>
                          <w:szCs w:val="32"/>
                        </w:rPr>
                        <w:t xml:space="preserve">: </w:t>
                      </w:r>
                      <w:r w:rsidR="000021A4" w:rsidRPr="002108D6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Christianity</w:t>
                      </w:r>
                      <w:r w:rsidR="000021A4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:rsidR="004433BF" w:rsidRPr="00CD7F74" w:rsidRDefault="004433BF" w:rsidP="00576CD7">
                      <w:pPr>
                        <w:spacing w:after="120"/>
                        <w:ind w:left="57"/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PSHE UNITS</w:t>
                      </w:r>
                      <w:r w:rsidR="000021A4">
                        <w:rPr>
                          <w:sz w:val="32"/>
                          <w:szCs w:val="32"/>
                        </w:rPr>
                        <w:t>:</w:t>
                      </w:r>
                      <w:r w:rsidR="00CD7F74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D7F74" w:rsidRPr="00CD7F74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Dreams and Goals</w:t>
                      </w:r>
                    </w:p>
                    <w:p w:rsidR="00CD7F74" w:rsidRPr="00CD7F74" w:rsidRDefault="00CD7F74" w:rsidP="00576CD7">
                      <w:pPr>
                        <w:spacing w:after="120"/>
                        <w:ind w:left="57"/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CD7F74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ab/>
                      </w:r>
                      <w:r w:rsidRPr="00CD7F74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ab/>
                      </w:r>
                      <w:r w:rsidRPr="00CD7F74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ab/>
                        <w:t>Healthy Me</w:t>
                      </w:r>
                    </w:p>
                    <w:p w:rsidR="00576CD7" w:rsidRPr="00A20738" w:rsidRDefault="00576CD7" w:rsidP="00576CD7">
                      <w:pPr>
                        <w:spacing w:after="120"/>
                        <w:ind w:left="57"/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FRENCH (KS2) UNIT</w:t>
                      </w:r>
                      <w:r w:rsidR="000021A4">
                        <w:rPr>
                          <w:sz w:val="32"/>
                          <w:szCs w:val="32"/>
                        </w:rPr>
                        <w:t xml:space="preserve">: </w:t>
                      </w:r>
                      <w:r w:rsidR="000021A4" w:rsidRPr="00A20738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Colours</w:t>
                      </w:r>
                    </w:p>
                  </w:txbxContent>
                </v:textbox>
              </v:shape>
            </w:pict>
          </mc:Fallback>
        </mc:AlternateContent>
      </w:r>
      <w:r w:rsidR="009522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5BD5C5" wp14:editId="2224B5EB">
                <wp:simplePos x="0" y="0"/>
                <wp:positionH relativeFrom="column">
                  <wp:posOffset>-546100</wp:posOffset>
                </wp:positionH>
                <wp:positionV relativeFrom="paragraph">
                  <wp:posOffset>5366385</wp:posOffset>
                </wp:positionV>
                <wp:extent cx="3594100" cy="1517650"/>
                <wp:effectExtent l="0" t="0" r="25400" b="25400"/>
                <wp:wrapNone/>
                <wp:docPr id="165541112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4100" cy="15176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20738" w:rsidRPr="0095223D" w:rsidRDefault="009411CD" w:rsidP="009411C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KEY DATES</w:t>
                            </w:r>
                            <w:r w:rsidR="00A20738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95223D">
                              <w:rPr>
                                <w:rFonts w:ascii="Comic Sans MS" w:hAnsi="Comic Sans MS"/>
                                <w:sz w:val="28"/>
                                <w:szCs w:val="24"/>
                              </w:rPr>
                              <w:t>Parent/carer consultation</w:t>
                            </w:r>
                            <w:r w:rsidR="00A20738" w:rsidRPr="0095223D">
                              <w:rPr>
                                <w:rFonts w:ascii="Comic Sans MS" w:hAnsi="Comic Sans MS"/>
                                <w:sz w:val="28"/>
                                <w:szCs w:val="24"/>
                              </w:rPr>
                              <w:t xml:space="preserve"> W/C: </w:t>
                            </w:r>
                            <w:r w:rsidR="00A20738" w:rsidRPr="0095223D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9</w:t>
                            </w:r>
                            <w:r w:rsidR="00A20738" w:rsidRPr="0095223D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A20738" w:rsidRPr="0095223D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February 2026.</w:t>
                            </w:r>
                          </w:p>
                          <w:p w:rsidR="009411CD" w:rsidRPr="0095223D" w:rsidRDefault="009411CD" w:rsidP="009411C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76CD7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r w:rsidR="00A20738">
                              <w:rPr>
                                <w:sz w:val="24"/>
                                <w:szCs w:val="24"/>
                              </w:rPr>
                              <w:t>ssemblies</w:t>
                            </w:r>
                            <w:r w:rsidR="00A20738" w:rsidRPr="0095223D">
                              <w:rPr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A20738" w:rsidRPr="0095223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Recorder Assembly - TBC</w:t>
                            </w:r>
                          </w:p>
                          <w:p w:rsidR="00A20738" w:rsidRPr="0095223D" w:rsidRDefault="00A20738" w:rsidP="009411C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5223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95223D" w:rsidRPr="0095223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BD5C5" id="_x0000_s1030" type="#_x0000_t202" style="position:absolute;margin-left:-43pt;margin-top:422.55pt;width:283pt;height:1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" fillcolor="#d9f2d0 [665]" strokeweight=".5pt">
                <v:textbox>
                  <w:txbxContent>
                    <w:p w:rsidR="00A20738" w:rsidRPr="0095223D" w:rsidRDefault="009411CD" w:rsidP="009411CD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KEY DATES</w:t>
                      </w:r>
                      <w:r w:rsidR="00A20738">
                        <w:rPr>
                          <w:sz w:val="32"/>
                          <w:szCs w:val="32"/>
                        </w:rPr>
                        <w:t xml:space="preserve">: </w:t>
                      </w:r>
                      <w:r w:rsidRPr="0095223D">
                        <w:rPr>
                          <w:rFonts w:ascii="Comic Sans MS" w:hAnsi="Comic Sans MS"/>
                          <w:sz w:val="28"/>
                          <w:szCs w:val="24"/>
                        </w:rPr>
                        <w:t>Parent/carer consultation</w:t>
                      </w:r>
                      <w:r w:rsidR="00A20738" w:rsidRPr="0095223D">
                        <w:rPr>
                          <w:rFonts w:ascii="Comic Sans MS" w:hAnsi="Comic Sans MS"/>
                          <w:sz w:val="28"/>
                          <w:szCs w:val="24"/>
                        </w:rPr>
                        <w:t xml:space="preserve"> W/C: </w:t>
                      </w:r>
                      <w:r w:rsidR="00A20738" w:rsidRPr="0095223D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9</w:t>
                      </w:r>
                      <w:r w:rsidR="00A20738" w:rsidRPr="0095223D">
                        <w:rPr>
                          <w:rFonts w:ascii="Comic Sans MS" w:hAnsi="Comic Sans MS"/>
                          <w:b/>
                          <w:sz w:val="28"/>
                          <w:szCs w:val="24"/>
                          <w:vertAlign w:val="superscript"/>
                        </w:rPr>
                        <w:t>th</w:t>
                      </w:r>
                      <w:r w:rsidR="00A20738" w:rsidRPr="0095223D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February 2026.</w:t>
                      </w:r>
                    </w:p>
                    <w:p w:rsidR="009411CD" w:rsidRPr="0095223D" w:rsidRDefault="009411CD" w:rsidP="009411C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76CD7">
                        <w:rPr>
                          <w:sz w:val="24"/>
                          <w:szCs w:val="24"/>
                        </w:rPr>
                        <w:t>A</w:t>
                      </w:r>
                      <w:r w:rsidR="00A20738">
                        <w:rPr>
                          <w:sz w:val="24"/>
                          <w:szCs w:val="24"/>
                        </w:rPr>
                        <w:t>ssemblies</w:t>
                      </w:r>
                      <w:r w:rsidR="00A20738" w:rsidRPr="0095223D">
                        <w:rPr>
                          <w:sz w:val="28"/>
                          <w:szCs w:val="28"/>
                        </w:rPr>
                        <w:t xml:space="preserve">: </w:t>
                      </w:r>
                      <w:r w:rsidR="00A20738" w:rsidRPr="0095223D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Recorder Assembly - TBC</w:t>
                      </w:r>
                    </w:p>
                    <w:p w:rsidR="00A20738" w:rsidRPr="0095223D" w:rsidRDefault="00A20738" w:rsidP="009411CD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95223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</w:t>
                      </w:r>
                      <w:r w:rsidR="0095223D" w:rsidRPr="0095223D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 w:rsidR="00A207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563B98E" wp14:editId="0DD27DD7">
                <wp:simplePos x="0" y="0"/>
                <wp:positionH relativeFrom="column">
                  <wp:posOffset>3155950</wp:posOffset>
                </wp:positionH>
                <wp:positionV relativeFrom="paragraph">
                  <wp:posOffset>1950085</wp:posOffset>
                </wp:positionV>
                <wp:extent cx="1217295" cy="1532255"/>
                <wp:effectExtent l="0" t="0" r="20955" b="10795"/>
                <wp:wrapNone/>
                <wp:docPr id="14781394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7295" cy="153225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4487" w:rsidRPr="00AD50A3" w:rsidRDefault="006746B7" w:rsidP="006746B7">
                            <w:pPr>
                              <w:spacing w:after="40"/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AD50A3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YEAR 3</w:t>
                            </w:r>
                          </w:p>
                          <w:p w:rsidR="00E54487" w:rsidRPr="00AD50A3" w:rsidRDefault="006746B7" w:rsidP="006746B7">
                            <w:pPr>
                              <w:spacing w:after="40"/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AD50A3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SPRING</w:t>
                            </w:r>
                            <w:r w:rsidR="00E54487" w:rsidRPr="00AD50A3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TERM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3B98E" id="_x0000_s1031" type="#_x0000_t202" style="position:absolute;margin-left:248.5pt;margin-top:153.55pt;width:95.85pt;height:120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" fillcolor="#d9f2d0 [665]" strokeweight=".5pt">
                <v:textbox>
                  <w:txbxContent>
                    <w:p w:rsidR="00E54487" w:rsidRPr="00AD50A3" w:rsidRDefault="006746B7" w:rsidP="006746B7">
                      <w:pPr>
                        <w:spacing w:after="40"/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AD50A3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YEAR 3</w:t>
                      </w:r>
                    </w:p>
                    <w:p w:rsidR="00E54487" w:rsidRPr="00AD50A3" w:rsidRDefault="006746B7" w:rsidP="006746B7">
                      <w:pPr>
                        <w:spacing w:after="40"/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AD50A3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SPRING</w:t>
                      </w:r>
                      <w:r w:rsidR="00E54487" w:rsidRPr="00AD50A3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TERM 2025</w:t>
                      </w:r>
                    </w:p>
                  </w:txbxContent>
                </v:textbox>
              </v:shape>
            </w:pict>
          </mc:Fallback>
        </mc:AlternateContent>
      </w:r>
      <w:r w:rsidR="00EA24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19A2C2" wp14:editId="4E859337">
                <wp:simplePos x="0" y="0"/>
                <wp:positionH relativeFrom="column">
                  <wp:posOffset>6064250</wp:posOffset>
                </wp:positionH>
                <wp:positionV relativeFrom="paragraph">
                  <wp:posOffset>3181985</wp:posOffset>
                </wp:positionV>
                <wp:extent cx="3466465" cy="1924050"/>
                <wp:effectExtent l="0" t="0" r="19685" b="19050"/>
                <wp:wrapNone/>
                <wp:docPr id="33472379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6465" cy="1924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77ACD" w:rsidRPr="00EA24EE" w:rsidRDefault="00577ACD" w:rsidP="004433B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SCIENCE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33E21">
                              <w:rPr>
                                <w:sz w:val="32"/>
                                <w:szCs w:val="32"/>
                              </w:rPr>
                              <w:t xml:space="preserve">UNITS: 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363B3" w:rsidRPr="00EA24EE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Rocks</w:t>
                            </w:r>
                            <w:r w:rsidR="00EA24EE" w:rsidRPr="00EA24EE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and </w:t>
                            </w:r>
                            <w:r w:rsidR="009363B3" w:rsidRPr="00EA24EE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L</w:t>
                            </w:r>
                            <w:r w:rsidR="00A20738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ight</w:t>
                            </w:r>
                            <w:r w:rsidR="009363B3" w:rsidRPr="00EA24EE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0B5266" w:rsidRDefault="009411CD" w:rsidP="000B526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COMPUTING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64A28">
                              <w:rPr>
                                <w:sz w:val="32"/>
                                <w:szCs w:val="32"/>
                              </w:rPr>
                              <w:t>UNITS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497681" w:rsidRPr="0049768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Branching Databases</w:t>
                            </w:r>
                            <w:r w:rsidR="0049768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0B5266" w:rsidRPr="000B526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0B5266" w:rsidRPr="000B5266" w:rsidRDefault="000B5266" w:rsidP="000B526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0B526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Sequencing Sounds</w:t>
                            </w:r>
                          </w:p>
                          <w:p w:rsidR="009411CD" w:rsidRPr="00764A28" w:rsidRDefault="009411CD" w:rsidP="004433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64A28">
                              <w:rPr>
                                <w:sz w:val="32"/>
                                <w:szCs w:val="32"/>
                              </w:rPr>
                              <w:t>DT UNITS</w:t>
                            </w:r>
                            <w:r w:rsidR="009363B3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  <w:r w:rsidR="00CD7F7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D7F74" w:rsidRPr="00CD7F74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Eating seasonally</w:t>
                            </w:r>
                            <w:r w:rsidR="00BD4D8C" w:rsidRPr="00CD7F74">
                              <w:rPr>
                                <w:sz w:val="30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9A2C2" id="_x0000_s1032" type="#_x0000_t202" style="position:absolute;margin-left:477.5pt;margin-top:250.55pt;width:272.95pt;height:15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" fillcolor="#84e290 [1302]" strokeweight=".5pt">
                <v:textbox>
                  <w:txbxContent>
                    <w:p w:rsidR="00577ACD" w:rsidRPr="00EA24EE" w:rsidRDefault="00577ACD" w:rsidP="004433BF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SCIENCE</w:t>
                      </w:r>
                      <w:r w:rsidR="009363B3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733E21">
                        <w:rPr>
                          <w:sz w:val="32"/>
                          <w:szCs w:val="32"/>
                        </w:rPr>
                        <w:t xml:space="preserve">UNITS: </w:t>
                      </w:r>
                      <w:r w:rsidR="009363B3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9363B3" w:rsidRPr="00EA24EE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Rocks</w:t>
                      </w:r>
                      <w:r w:rsidR="00EA24EE" w:rsidRPr="00EA24EE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and </w:t>
                      </w:r>
                      <w:r w:rsidR="009363B3" w:rsidRPr="00EA24EE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L</w:t>
                      </w:r>
                      <w:r w:rsidR="00A20738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ight</w:t>
                      </w:r>
                      <w:r w:rsidR="009363B3" w:rsidRPr="00EA24EE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</w:p>
                    <w:p w:rsidR="000B5266" w:rsidRDefault="009411CD" w:rsidP="000B5266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COMPUTING</w:t>
                      </w:r>
                      <w:r w:rsidR="009363B3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764A28">
                        <w:rPr>
                          <w:sz w:val="32"/>
                          <w:szCs w:val="32"/>
                        </w:rPr>
                        <w:t>UNITS</w:t>
                      </w:r>
                      <w:r w:rsidR="009363B3">
                        <w:rPr>
                          <w:sz w:val="32"/>
                          <w:szCs w:val="32"/>
                        </w:rPr>
                        <w:t xml:space="preserve">: </w:t>
                      </w:r>
                      <w:r w:rsidR="00497681" w:rsidRPr="0049768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Branching Databases</w:t>
                      </w:r>
                      <w:r w:rsidR="0049768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  <w:r w:rsidR="000B5266" w:rsidRPr="000B5266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</w:p>
                    <w:p w:rsidR="000B5266" w:rsidRPr="000B5266" w:rsidRDefault="000B5266" w:rsidP="000B5266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0B5266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Sequencing Sounds</w:t>
                      </w:r>
                    </w:p>
                    <w:p w:rsidR="009411CD" w:rsidRPr="00764A28" w:rsidRDefault="009411CD" w:rsidP="004433BF">
                      <w:pPr>
                        <w:rPr>
                          <w:sz w:val="32"/>
                          <w:szCs w:val="32"/>
                        </w:rPr>
                      </w:pPr>
                      <w:r w:rsidRPr="00764A28">
                        <w:rPr>
                          <w:sz w:val="32"/>
                          <w:szCs w:val="32"/>
                        </w:rPr>
                        <w:t>DT UNITS</w:t>
                      </w:r>
                      <w:r w:rsidR="009363B3">
                        <w:rPr>
                          <w:sz w:val="32"/>
                          <w:szCs w:val="32"/>
                        </w:rPr>
                        <w:t>:</w:t>
                      </w:r>
                      <w:r w:rsidR="00CD7F74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D7F74" w:rsidRPr="00CD7F74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Eating seasonally</w:t>
                      </w:r>
                      <w:r w:rsidR="00BD4D8C" w:rsidRPr="00CD7F74">
                        <w:rPr>
                          <w:sz w:val="30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A24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56D7B4C" wp14:editId="041FF60B">
                <wp:simplePos x="0" y="0"/>
                <wp:positionH relativeFrom="column">
                  <wp:posOffset>4406900</wp:posOffset>
                </wp:positionH>
                <wp:positionV relativeFrom="paragraph">
                  <wp:posOffset>-221615</wp:posOffset>
                </wp:positionV>
                <wp:extent cx="5095875" cy="3409950"/>
                <wp:effectExtent l="0" t="0" r="28575" b="19050"/>
                <wp:wrapNone/>
                <wp:docPr id="17847894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5875" cy="3409950"/>
                        </a:xfrm>
                        <a:prstGeom prst="rect">
                          <a:avLst/>
                        </a:prstGeom>
                        <a:solidFill>
                          <a:srgbClr val="F1E56F">
                            <a:alpha val="4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42D72" w:rsidRPr="009411CD" w:rsidRDefault="001641CF" w:rsidP="00764A2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411CD">
                              <w:rPr>
                                <w:sz w:val="32"/>
                                <w:szCs w:val="32"/>
                              </w:rPr>
                              <w:t>ENGLISH</w:t>
                            </w:r>
                          </w:p>
                          <w:p w:rsidR="001641CF" w:rsidRPr="00733E21" w:rsidRDefault="00764A28" w:rsidP="006746B7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733E21">
                              <w:rPr>
                                <w:sz w:val="30"/>
                                <w:szCs w:val="32"/>
                              </w:rPr>
                              <w:t>BOOK</w:t>
                            </w:r>
                            <w:r w:rsidR="006F63FD" w:rsidRPr="00733E21">
                              <w:rPr>
                                <w:sz w:val="30"/>
                                <w:szCs w:val="32"/>
                              </w:rPr>
                              <w:t xml:space="preserve">/GENRE </w:t>
                            </w:r>
                            <w:r w:rsidR="00733E21" w:rsidRPr="00733E21">
                              <w:rPr>
                                <w:sz w:val="30"/>
                                <w:szCs w:val="32"/>
                              </w:rPr>
                              <w:t xml:space="preserve">FOCUS </w:t>
                            </w:r>
                            <w:r w:rsidR="006746B7" w:rsidRPr="00733E21">
                              <w:rPr>
                                <w:sz w:val="30"/>
                                <w:szCs w:val="32"/>
                              </w:rPr>
                              <w:t>S</w:t>
                            </w:r>
                            <w:r w:rsidR="00733E21" w:rsidRPr="00733E21">
                              <w:rPr>
                                <w:sz w:val="30"/>
                                <w:szCs w:val="32"/>
                              </w:rPr>
                              <w:t>PRING</w:t>
                            </w:r>
                            <w:r w:rsidR="006746B7" w:rsidRPr="00733E21">
                              <w:rPr>
                                <w:sz w:val="30"/>
                                <w:szCs w:val="32"/>
                              </w:rPr>
                              <w:t xml:space="preserve"> 1</w:t>
                            </w:r>
                            <w:r w:rsidR="006746B7" w:rsidRPr="00733E21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:  </w:t>
                            </w:r>
                            <w:r w:rsidR="00A06F9A" w:rsidRPr="00733E2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Zeraffa </w:t>
                            </w:r>
                            <w:proofErr w:type="spellStart"/>
                            <w:r w:rsidR="006746B7" w:rsidRPr="00733E2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Giraffa</w:t>
                            </w:r>
                            <w:proofErr w:type="spellEnd"/>
                            <w:r w:rsidR="006746B7" w:rsidRPr="00733E2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by Dianne </w:t>
                            </w:r>
                            <w:proofErr w:type="spellStart"/>
                            <w:r w:rsidR="006746B7" w:rsidRPr="00733E2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Hofmeyr</w:t>
                            </w:r>
                            <w:proofErr w:type="spellEnd"/>
                            <w:r w:rsidR="006746B7" w:rsidRPr="00733E2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(Fiction).</w:t>
                            </w:r>
                            <w:r w:rsidR="0095223D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6746B7" w:rsidRPr="00733E2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Pe</w:t>
                            </w:r>
                            <w:r w:rsidR="00A06F9A" w:rsidRPr="00733E2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rsia and Greece (Non-Fiction</w:t>
                            </w:r>
                            <w:r w:rsidR="006746B7" w:rsidRPr="00733E2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)</w:t>
                            </w:r>
                            <w:r w:rsidR="000021A4" w:rsidRPr="00733E2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.</w:t>
                            </w:r>
                          </w:p>
                          <w:p w:rsidR="00A06F9A" w:rsidRPr="00733E21" w:rsidRDefault="00733E21" w:rsidP="006746B7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733E21">
                              <w:rPr>
                                <w:sz w:val="30"/>
                                <w:szCs w:val="32"/>
                              </w:rPr>
                              <w:t>SPRING</w:t>
                            </w:r>
                            <w:r w:rsidR="00A06F9A" w:rsidRPr="00733E21">
                              <w:rPr>
                                <w:sz w:val="30"/>
                                <w:szCs w:val="32"/>
                              </w:rPr>
                              <w:t xml:space="preserve"> 2: </w:t>
                            </w:r>
                            <w:r w:rsidR="00A06F9A" w:rsidRPr="00733E2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Book Week Activities (Non Fiction)</w:t>
                            </w:r>
                            <w:r w:rsidR="0095223D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. </w:t>
                            </w:r>
                            <w:r w:rsidR="00A06F9A" w:rsidRPr="00733E2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Dragon Slayer – Legends and Myths (Fiction)</w:t>
                            </w:r>
                            <w:r w:rsidR="000021A4" w:rsidRPr="00733E2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.</w:t>
                            </w:r>
                          </w:p>
                          <w:p w:rsidR="001641CF" w:rsidRPr="00733E21" w:rsidRDefault="001641CF" w:rsidP="00E42D72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733E21">
                              <w:rPr>
                                <w:sz w:val="30"/>
                                <w:szCs w:val="32"/>
                              </w:rPr>
                              <w:t>WRITING FOCUS</w:t>
                            </w:r>
                            <w:r w:rsidR="00764A28" w:rsidRPr="00733E21">
                              <w:rPr>
                                <w:sz w:val="30"/>
                                <w:szCs w:val="32"/>
                              </w:rPr>
                              <w:t>:</w:t>
                            </w:r>
                            <w:r w:rsidR="006746B7" w:rsidRPr="00733E21">
                              <w:rPr>
                                <w:sz w:val="30"/>
                                <w:szCs w:val="32"/>
                              </w:rPr>
                              <w:t xml:space="preserve"> </w:t>
                            </w:r>
                            <w:r w:rsidR="006746B7" w:rsidRPr="00733E2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Setting Description</w:t>
                            </w:r>
                            <w:r w:rsidR="00A06F9A" w:rsidRPr="00733E2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, Poetry and </w:t>
                            </w:r>
                            <w:r w:rsidR="006746B7" w:rsidRPr="00733E2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Persuasive Writing</w:t>
                            </w:r>
                            <w:r w:rsidR="000021A4" w:rsidRPr="00733E21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.</w:t>
                            </w:r>
                          </w:p>
                          <w:p w:rsidR="009411CD" w:rsidRPr="00EA24EE" w:rsidRDefault="009411CD" w:rsidP="00E42D72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READING</w:t>
                            </w:r>
                            <w:r w:rsidR="00764A28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  <w:r w:rsidR="00733E21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A24E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Children receive daily reading skills practice. Some children may require additional support through phonics in KS2</w:t>
                            </w:r>
                            <w:r w:rsidR="00EA24E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D7B4C" id="_x0000_s1033" type="#_x0000_t202" style="position:absolute;margin-left:347pt;margin-top:-17.45pt;width:401.25pt;height:268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" fillcolor="#f1e56f" strokeweight=".5pt">
                <v:fill opacity="26214f"/>
                <v:textbox>
                  <w:txbxContent>
                    <w:p w:rsidR="00E42D72" w:rsidRPr="009411CD" w:rsidRDefault="001641CF" w:rsidP="00764A2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411CD">
                        <w:rPr>
                          <w:sz w:val="32"/>
                          <w:szCs w:val="32"/>
                        </w:rPr>
                        <w:t>ENGLISH</w:t>
                      </w:r>
                    </w:p>
                    <w:p w:rsidR="001641CF" w:rsidRPr="00733E21" w:rsidRDefault="00764A28" w:rsidP="006746B7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  <w:r w:rsidRPr="00733E21">
                        <w:rPr>
                          <w:sz w:val="30"/>
                          <w:szCs w:val="32"/>
                        </w:rPr>
                        <w:t>BOOK</w:t>
                      </w:r>
                      <w:r w:rsidR="006F63FD" w:rsidRPr="00733E21">
                        <w:rPr>
                          <w:sz w:val="30"/>
                          <w:szCs w:val="32"/>
                        </w:rPr>
                        <w:t xml:space="preserve">/GENRE </w:t>
                      </w:r>
                      <w:r w:rsidR="00733E21" w:rsidRPr="00733E21">
                        <w:rPr>
                          <w:sz w:val="30"/>
                          <w:szCs w:val="32"/>
                        </w:rPr>
                        <w:t xml:space="preserve">FOCUS </w:t>
                      </w:r>
                      <w:r w:rsidR="006746B7" w:rsidRPr="00733E21">
                        <w:rPr>
                          <w:sz w:val="30"/>
                          <w:szCs w:val="32"/>
                        </w:rPr>
                        <w:t>S</w:t>
                      </w:r>
                      <w:r w:rsidR="00733E21" w:rsidRPr="00733E21">
                        <w:rPr>
                          <w:sz w:val="30"/>
                          <w:szCs w:val="32"/>
                        </w:rPr>
                        <w:t>PRING</w:t>
                      </w:r>
                      <w:r w:rsidR="006746B7" w:rsidRPr="00733E21">
                        <w:rPr>
                          <w:sz w:val="30"/>
                          <w:szCs w:val="32"/>
                        </w:rPr>
                        <w:t xml:space="preserve"> 1</w:t>
                      </w:r>
                      <w:r w:rsidR="006746B7" w:rsidRPr="00733E21">
                        <w:rPr>
                          <w:rFonts w:ascii="Comic Sans MS" w:hAnsi="Comic Sans MS"/>
                          <w:sz w:val="28"/>
                          <w:szCs w:val="32"/>
                        </w:rPr>
                        <w:t xml:space="preserve">:  </w:t>
                      </w:r>
                      <w:r w:rsidR="00A06F9A" w:rsidRPr="00733E2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Zeraffa </w:t>
                      </w:r>
                      <w:proofErr w:type="spellStart"/>
                      <w:r w:rsidR="006746B7" w:rsidRPr="00733E2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Giraffa</w:t>
                      </w:r>
                      <w:proofErr w:type="spellEnd"/>
                      <w:r w:rsidR="006746B7" w:rsidRPr="00733E2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by Dianne </w:t>
                      </w:r>
                      <w:proofErr w:type="spellStart"/>
                      <w:r w:rsidR="006746B7" w:rsidRPr="00733E2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Hofmeyr</w:t>
                      </w:r>
                      <w:proofErr w:type="spellEnd"/>
                      <w:r w:rsidR="006746B7" w:rsidRPr="00733E2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(Fiction).</w:t>
                      </w:r>
                      <w:r w:rsidR="0095223D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  <w:r w:rsidR="006746B7" w:rsidRPr="00733E2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Pe</w:t>
                      </w:r>
                      <w:r w:rsidR="00A06F9A" w:rsidRPr="00733E2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rsia and Greece (Non-Fiction</w:t>
                      </w:r>
                      <w:r w:rsidR="006746B7" w:rsidRPr="00733E2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)</w:t>
                      </w:r>
                      <w:r w:rsidR="000021A4" w:rsidRPr="00733E2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.</w:t>
                      </w:r>
                    </w:p>
                    <w:p w:rsidR="00A06F9A" w:rsidRPr="00733E21" w:rsidRDefault="00733E21" w:rsidP="006746B7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  <w:r w:rsidRPr="00733E21">
                        <w:rPr>
                          <w:sz w:val="30"/>
                          <w:szCs w:val="32"/>
                        </w:rPr>
                        <w:t>SPRING</w:t>
                      </w:r>
                      <w:r w:rsidR="00A06F9A" w:rsidRPr="00733E21">
                        <w:rPr>
                          <w:sz w:val="30"/>
                          <w:szCs w:val="32"/>
                        </w:rPr>
                        <w:t xml:space="preserve"> 2: </w:t>
                      </w:r>
                      <w:r w:rsidR="00A06F9A" w:rsidRPr="00733E2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Book Week Activities (Non Fiction)</w:t>
                      </w:r>
                      <w:r w:rsidR="0095223D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. </w:t>
                      </w:r>
                      <w:r w:rsidR="00A06F9A" w:rsidRPr="00733E2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Dragon Slayer – Legends and Myths (Fiction)</w:t>
                      </w:r>
                      <w:r w:rsidR="000021A4" w:rsidRPr="00733E2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.</w:t>
                      </w:r>
                    </w:p>
                    <w:p w:rsidR="001641CF" w:rsidRPr="00733E21" w:rsidRDefault="001641CF" w:rsidP="00E42D72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733E21">
                        <w:rPr>
                          <w:sz w:val="30"/>
                          <w:szCs w:val="32"/>
                        </w:rPr>
                        <w:t>WRITING FOCUS</w:t>
                      </w:r>
                      <w:r w:rsidR="00764A28" w:rsidRPr="00733E21">
                        <w:rPr>
                          <w:sz w:val="30"/>
                          <w:szCs w:val="32"/>
                        </w:rPr>
                        <w:t>:</w:t>
                      </w:r>
                      <w:r w:rsidR="006746B7" w:rsidRPr="00733E21">
                        <w:rPr>
                          <w:sz w:val="30"/>
                          <w:szCs w:val="32"/>
                        </w:rPr>
                        <w:t xml:space="preserve"> </w:t>
                      </w:r>
                      <w:r w:rsidR="006746B7" w:rsidRPr="00733E2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Setting Description</w:t>
                      </w:r>
                      <w:r w:rsidR="00A06F9A" w:rsidRPr="00733E2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, Poetry and </w:t>
                      </w:r>
                      <w:r w:rsidR="006746B7" w:rsidRPr="00733E2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Persuasive Writing</w:t>
                      </w:r>
                      <w:r w:rsidR="000021A4" w:rsidRPr="00733E21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.</w:t>
                      </w:r>
                    </w:p>
                    <w:p w:rsidR="009411CD" w:rsidRPr="00EA24EE" w:rsidRDefault="009411CD" w:rsidP="00E42D72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READING</w:t>
                      </w:r>
                      <w:r w:rsidR="00764A28">
                        <w:rPr>
                          <w:sz w:val="32"/>
                          <w:szCs w:val="32"/>
                        </w:rPr>
                        <w:t>:</w:t>
                      </w:r>
                      <w:r w:rsidR="00733E21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EA24E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Children receive daily reading skills practice. Some children may require additional support through phonics in KS2</w:t>
                      </w:r>
                      <w:r w:rsidR="00EA24E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F63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D19200A" wp14:editId="77EF1AE3">
                <wp:simplePos x="0" y="0"/>
                <wp:positionH relativeFrom="column">
                  <wp:posOffset>6038850</wp:posOffset>
                </wp:positionH>
                <wp:positionV relativeFrom="paragraph">
                  <wp:posOffset>5144135</wp:posOffset>
                </wp:positionV>
                <wp:extent cx="3466465" cy="1809115"/>
                <wp:effectExtent l="0" t="0" r="19685" b="19685"/>
                <wp:wrapNone/>
                <wp:docPr id="90726297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6465" cy="18091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7CF7" w:rsidRDefault="0037343C" w:rsidP="00577A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F63FD">
                              <w:rPr>
                                <w:sz w:val="28"/>
                                <w:szCs w:val="28"/>
                              </w:rPr>
                              <w:t>KEY WEEKS</w:t>
                            </w:r>
                            <w:r w:rsidR="00D87CF7" w:rsidRPr="006F63FD">
                              <w:rPr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980387" w:rsidRDefault="009363B3" w:rsidP="00577AC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98038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Book Week</w:t>
                            </w:r>
                            <w:r w:rsidR="0098038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TBC</w:t>
                            </w:r>
                          </w:p>
                          <w:p w:rsidR="009411CD" w:rsidRPr="006F63FD" w:rsidRDefault="009363B3" w:rsidP="00577AC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Events: </w:t>
                            </w:r>
                            <w:r w:rsidR="00A2073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Ancient </w:t>
                            </w:r>
                            <w:r w:rsidRPr="00A2073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Civilisation Day</w:t>
                            </w:r>
                          </w:p>
                          <w:p w:rsidR="006F63FD" w:rsidRPr="006F63FD" w:rsidRDefault="006F63FD" w:rsidP="00577AC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F63FD">
                              <w:rPr>
                                <w:sz w:val="24"/>
                                <w:szCs w:val="24"/>
                              </w:rPr>
                              <w:t>During key weeks</w:t>
                            </w:r>
                            <w:r w:rsidR="00A0718D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Pr="006F63FD">
                              <w:rPr>
                                <w:sz w:val="24"/>
                                <w:szCs w:val="24"/>
                              </w:rPr>
                              <w:t xml:space="preserve"> we may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come off our usual timetable </w:t>
                            </w:r>
                            <w:r w:rsidR="00EB0BB0">
                              <w:rPr>
                                <w:sz w:val="24"/>
                                <w:szCs w:val="24"/>
                              </w:rPr>
                              <w:t xml:space="preserve">to complete related activities.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9200A" id="_x0000_s1034" type="#_x0000_t202" style="position:absolute;margin-left:475.5pt;margin-top:405.05pt;width:272.95pt;height:142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" fillcolor="#d9f2d0 [665]" strokeweight=".5pt">
                <v:textbox>
                  <w:txbxContent>
                    <w:p w:rsidR="00D87CF7" w:rsidRDefault="0037343C" w:rsidP="00577ACD">
                      <w:pPr>
                        <w:rPr>
                          <w:sz w:val="28"/>
                          <w:szCs w:val="28"/>
                        </w:rPr>
                      </w:pPr>
                      <w:r w:rsidRPr="006F63FD">
                        <w:rPr>
                          <w:sz w:val="28"/>
                          <w:szCs w:val="28"/>
                        </w:rPr>
                        <w:t>KEY WEEKS</w:t>
                      </w:r>
                      <w:r w:rsidR="00D87CF7" w:rsidRPr="006F63FD">
                        <w:rPr>
                          <w:sz w:val="28"/>
                          <w:szCs w:val="28"/>
                        </w:rPr>
                        <w:t>:</w:t>
                      </w:r>
                    </w:p>
                    <w:p w:rsidR="00980387" w:rsidRDefault="009363B3" w:rsidP="00577AC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98038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Book Week</w:t>
                      </w:r>
                      <w:r w:rsidR="0098038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TBC</w:t>
                      </w:r>
                    </w:p>
                    <w:p w:rsidR="009411CD" w:rsidRPr="006F63FD" w:rsidRDefault="009363B3" w:rsidP="00577AC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Events: </w:t>
                      </w:r>
                      <w:r w:rsidR="00A2073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Ancient </w:t>
                      </w:r>
                      <w:r w:rsidRPr="00A2073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Civilisation Day</w:t>
                      </w:r>
                    </w:p>
                    <w:p w:rsidR="006F63FD" w:rsidRPr="006F63FD" w:rsidRDefault="006F63FD" w:rsidP="00577ACD">
                      <w:pPr>
                        <w:rPr>
                          <w:sz w:val="24"/>
                          <w:szCs w:val="24"/>
                        </w:rPr>
                      </w:pPr>
                      <w:r w:rsidRPr="006F63FD">
                        <w:rPr>
                          <w:sz w:val="24"/>
                          <w:szCs w:val="24"/>
                        </w:rPr>
                        <w:t>During key weeks</w:t>
                      </w:r>
                      <w:r w:rsidR="00A0718D">
                        <w:rPr>
                          <w:sz w:val="24"/>
                          <w:szCs w:val="24"/>
                        </w:rPr>
                        <w:t>,</w:t>
                      </w:r>
                      <w:r w:rsidRPr="006F63FD">
                        <w:rPr>
                          <w:sz w:val="24"/>
                          <w:szCs w:val="24"/>
                        </w:rPr>
                        <w:t xml:space="preserve"> we may </w:t>
                      </w:r>
                      <w:r>
                        <w:rPr>
                          <w:sz w:val="24"/>
                          <w:szCs w:val="24"/>
                        </w:rPr>
                        <w:t xml:space="preserve">come off our usual timetable </w:t>
                      </w:r>
                      <w:r w:rsidR="00EB0BB0">
                        <w:rPr>
                          <w:sz w:val="24"/>
                          <w:szCs w:val="24"/>
                        </w:rPr>
                        <w:t xml:space="preserve">to complete related activities. 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54487" w:rsidSect="009411CD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FF4"/>
    <w:rsid w:val="000021A4"/>
    <w:rsid w:val="00005F7C"/>
    <w:rsid w:val="000B5266"/>
    <w:rsid w:val="000F016B"/>
    <w:rsid w:val="00163B5D"/>
    <w:rsid w:val="001641CF"/>
    <w:rsid w:val="002108D6"/>
    <w:rsid w:val="00221D86"/>
    <w:rsid w:val="002E73F6"/>
    <w:rsid w:val="003731AF"/>
    <w:rsid w:val="0037343C"/>
    <w:rsid w:val="0043493E"/>
    <w:rsid w:val="004433BF"/>
    <w:rsid w:val="00460A4D"/>
    <w:rsid w:val="00462F6B"/>
    <w:rsid w:val="00497681"/>
    <w:rsid w:val="004A7892"/>
    <w:rsid w:val="00576CD7"/>
    <w:rsid w:val="00577ACD"/>
    <w:rsid w:val="00581918"/>
    <w:rsid w:val="006746B7"/>
    <w:rsid w:val="00674A02"/>
    <w:rsid w:val="006F63FD"/>
    <w:rsid w:val="00716E75"/>
    <w:rsid w:val="0072444B"/>
    <w:rsid w:val="00733E21"/>
    <w:rsid w:val="00764A28"/>
    <w:rsid w:val="00854E77"/>
    <w:rsid w:val="009363B3"/>
    <w:rsid w:val="009411CD"/>
    <w:rsid w:val="0095223D"/>
    <w:rsid w:val="00980387"/>
    <w:rsid w:val="00A06F9A"/>
    <w:rsid w:val="00A0718D"/>
    <w:rsid w:val="00A20738"/>
    <w:rsid w:val="00A62B8B"/>
    <w:rsid w:val="00AD50A3"/>
    <w:rsid w:val="00B44E4E"/>
    <w:rsid w:val="00B55187"/>
    <w:rsid w:val="00BD4D8C"/>
    <w:rsid w:val="00C049D2"/>
    <w:rsid w:val="00C52A81"/>
    <w:rsid w:val="00CD7F74"/>
    <w:rsid w:val="00CF6A9F"/>
    <w:rsid w:val="00D84709"/>
    <w:rsid w:val="00D87CF7"/>
    <w:rsid w:val="00E33CF8"/>
    <w:rsid w:val="00E42D72"/>
    <w:rsid w:val="00E4553A"/>
    <w:rsid w:val="00E5377A"/>
    <w:rsid w:val="00E54487"/>
    <w:rsid w:val="00EA24EE"/>
    <w:rsid w:val="00EB0BB0"/>
    <w:rsid w:val="00EC4FF4"/>
    <w:rsid w:val="00ED67D1"/>
    <w:rsid w:val="00F84A20"/>
    <w:rsid w:val="00F96658"/>
    <w:rsid w:val="00FB1779"/>
    <w:rsid w:val="00FF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F44D71-F665-4F36-9783-A07DB3025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1CD"/>
  </w:style>
  <w:style w:type="paragraph" w:styleId="Heading1">
    <w:name w:val="heading 1"/>
    <w:basedOn w:val="Normal"/>
    <w:next w:val="Normal"/>
    <w:link w:val="Heading1Char"/>
    <w:uiPriority w:val="9"/>
    <w:qFormat/>
    <w:rsid w:val="00E544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44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44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44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44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44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44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44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44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44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44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44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44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44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44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44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44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44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44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44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44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44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44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44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44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44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44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44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44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1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florent\Downloads\CURRICULUM%20OVERVIEWS%20TEMPLATE%202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C7825-DF77-4246-9ED2-FC7065FAE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CURRICULUM OVERVIEWS TEMPLATE 25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Janey Florent</dc:creator>
  <cp:keywords/>
  <dc:description/>
  <cp:lastModifiedBy>Janey Florent</cp:lastModifiedBy>
  <cp:revision>2</cp:revision>
  <cp:lastPrinted>2026-01-14T15:18:00Z</cp:lastPrinted>
  <dcterms:created xsi:type="dcterms:W3CDTF">2026-01-14T16:47:00Z</dcterms:created>
  <dcterms:modified xsi:type="dcterms:W3CDTF">2026-01-14T16:47:00Z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1569c8fc-c8f2-4746-9de1-98e43b97ee6b</vt:lpwstr>
  </property>
</Properties>
</file>